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2E3" w:rsidRPr="00BD6D4D" w:rsidRDefault="008562E3" w:rsidP="009C772E">
      <w:pPr>
        <w:jc w:val="center"/>
        <w:rPr>
          <w:rFonts w:ascii="標楷體" w:eastAsia="標楷體" w:hAnsi="標楷體"/>
          <w:w w:val="80"/>
          <w:sz w:val="40"/>
          <w:szCs w:val="40"/>
        </w:rPr>
      </w:pPr>
      <w:r>
        <w:rPr>
          <w:rFonts w:ascii="標楷體" w:eastAsia="標楷體" w:hAnsi="標楷體" w:hint="eastAsia"/>
          <w:w w:val="80"/>
          <w:sz w:val="40"/>
          <w:szCs w:val="40"/>
        </w:rPr>
        <w:t>臺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南市資訊教育議題輔導團</w:t>
      </w:r>
      <w:r w:rsidRPr="00BD6D4D">
        <w:rPr>
          <w:rFonts w:ascii="標楷體" w:eastAsia="標楷體" w:hAnsi="標楷體"/>
          <w:w w:val="80"/>
          <w:sz w:val="40"/>
          <w:szCs w:val="40"/>
        </w:rPr>
        <w:t>10</w:t>
      </w:r>
      <w:r>
        <w:rPr>
          <w:rFonts w:ascii="標楷體" w:eastAsia="標楷體" w:hAnsi="標楷體"/>
          <w:w w:val="80"/>
          <w:sz w:val="40"/>
          <w:szCs w:val="40"/>
        </w:rPr>
        <w:t>2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學年度第</w:t>
      </w:r>
      <w:r>
        <w:rPr>
          <w:rFonts w:ascii="標楷體" w:eastAsia="標楷體" w:hAnsi="標楷體"/>
          <w:w w:val="80"/>
          <w:sz w:val="40"/>
          <w:szCs w:val="40"/>
        </w:rPr>
        <w:t>1</w:t>
      </w:r>
      <w:r w:rsidRPr="00BD6D4D">
        <w:rPr>
          <w:rFonts w:ascii="標楷體" w:eastAsia="標楷體" w:hAnsi="標楷體" w:hint="eastAsia"/>
          <w:w w:val="80"/>
          <w:sz w:val="40"/>
          <w:szCs w:val="40"/>
        </w:rPr>
        <w:t>學期到校服務紀錄表</w:t>
      </w:r>
    </w:p>
    <w:tbl>
      <w:tblPr>
        <w:tblW w:w="9854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041"/>
        <w:gridCol w:w="2887"/>
        <w:gridCol w:w="1279"/>
        <w:gridCol w:w="1934"/>
        <w:gridCol w:w="1713"/>
      </w:tblGrid>
      <w:tr w:rsidR="008562E3" w:rsidRPr="00CD5DA3" w:rsidTr="00AD051A">
        <w:tc>
          <w:tcPr>
            <w:tcW w:w="9854" w:type="dxa"/>
            <w:gridSpan w:val="5"/>
            <w:tcBorders>
              <w:top w:val="thinThickSmallGap" w:sz="12" w:space="0" w:color="auto"/>
            </w:tcBorders>
          </w:tcPr>
          <w:p w:rsidR="008562E3" w:rsidRPr="00CD5DA3" w:rsidRDefault="008562E3" w:rsidP="0096631E">
            <w:pPr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一、基本資料</w:t>
            </w:r>
          </w:p>
        </w:tc>
      </w:tr>
      <w:tr w:rsidR="008562E3" w:rsidRPr="00CD5DA3" w:rsidTr="00AD051A">
        <w:tc>
          <w:tcPr>
            <w:tcW w:w="2041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承辦學校</w:t>
            </w:r>
          </w:p>
        </w:tc>
        <w:tc>
          <w:tcPr>
            <w:tcW w:w="4166" w:type="dxa"/>
            <w:gridSpan w:val="2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忠義國小</w:t>
            </w:r>
          </w:p>
        </w:tc>
        <w:tc>
          <w:tcPr>
            <w:tcW w:w="1934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輔導團領隊</w:t>
            </w:r>
          </w:p>
        </w:tc>
        <w:tc>
          <w:tcPr>
            <w:tcW w:w="1713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3421BE">
              <w:rPr>
                <w:rFonts w:hint="eastAsia"/>
                <w:sz w:val="28"/>
                <w:szCs w:val="28"/>
              </w:rPr>
              <w:t>陳三億校長</w:t>
            </w:r>
          </w:p>
        </w:tc>
      </w:tr>
      <w:tr w:rsidR="008562E3" w:rsidRPr="00CD5DA3" w:rsidTr="00AD051A">
        <w:tc>
          <w:tcPr>
            <w:tcW w:w="2041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服務日期</w:t>
            </w:r>
          </w:p>
        </w:tc>
        <w:tc>
          <w:tcPr>
            <w:tcW w:w="4166" w:type="dxa"/>
            <w:gridSpan w:val="2"/>
            <w:vAlign w:val="center"/>
          </w:tcPr>
          <w:p w:rsidR="008562E3" w:rsidRPr="00CD5DA3" w:rsidRDefault="008562E3" w:rsidP="00F80AEC">
            <w:pPr>
              <w:jc w:val="center"/>
              <w:rPr>
                <w:sz w:val="28"/>
                <w:szCs w:val="28"/>
              </w:rPr>
            </w:pPr>
            <w:r w:rsidRPr="00CD5DA3">
              <w:rPr>
                <w:sz w:val="28"/>
                <w:szCs w:val="28"/>
              </w:rPr>
              <w:t>102</w:t>
            </w:r>
            <w:r w:rsidRPr="00CD5DA3">
              <w:rPr>
                <w:rFonts w:hint="eastAsia"/>
                <w:sz w:val="28"/>
                <w:szCs w:val="28"/>
              </w:rPr>
              <w:t xml:space="preserve">年　</w:t>
            </w:r>
            <w:r>
              <w:rPr>
                <w:sz w:val="28"/>
                <w:szCs w:val="28"/>
              </w:rPr>
              <w:t>10</w:t>
            </w:r>
            <w:r w:rsidRPr="00CD5DA3">
              <w:rPr>
                <w:rFonts w:hint="eastAsia"/>
                <w:sz w:val="28"/>
                <w:szCs w:val="28"/>
              </w:rPr>
              <w:t xml:space="preserve">月　</w:t>
            </w:r>
            <w:r>
              <w:rPr>
                <w:sz w:val="28"/>
                <w:szCs w:val="28"/>
              </w:rPr>
              <w:t>16</w:t>
            </w:r>
            <w:r w:rsidRPr="00CD5DA3">
              <w:rPr>
                <w:rFonts w:hint="eastAsia"/>
                <w:sz w:val="28"/>
                <w:szCs w:val="28"/>
              </w:rPr>
              <w:t>日</w:t>
            </w:r>
            <w:r w:rsidRPr="00CD5DA3">
              <w:rPr>
                <w:sz w:val="28"/>
                <w:szCs w:val="28"/>
              </w:rPr>
              <w:t>(</w:t>
            </w:r>
            <w:r w:rsidRPr="00CD5DA3">
              <w:rPr>
                <w:rFonts w:hint="eastAsia"/>
                <w:sz w:val="28"/>
                <w:szCs w:val="28"/>
              </w:rPr>
              <w:t>星期三</w:t>
            </w:r>
            <w:r w:rsidRPr="00CD5DA3">
              <w:rPr>
                <w:sz w:val="28"/>
                <w:szCs w:val="28"/>
              </w:rPr>
              <w:t>)</w:t>
            </w:r>
          </w:p>
        </w:tc>
        <w:tc>
          <w:tcPr>
            <w:tcW w:w="1934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參加人數</w:t>
            </w:r>
          </w:p>
        </w:tc>
        <w:tc>
          <w:tcPr>
            <w:tcW w:w="1713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</w:p>
        </w:tc>
      </w:tr>
      <w:tr w:rsidR="008562E3" w:rsidRPr="00CD5DA3" w:rsidTr="00AD051A">
        <w:tc>
          <w:tcPr>
            <w:tcW w:w="2041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服務時間</w:t>
            </w:r>
          </w:p>
        </w:tc>
        <w:tc>
          <w:tcPr>
            <w:tcW w:w="4166" w:type="dxa"/>
            <w:gridSpan w:val="2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下午</w:t>
            </w:r>
            <w:r w:rsidRPr="00CD5DA3">
              <w:rPr>
                <w:sz w:val="28"/>
                <w:szCs w:val="28"/>
              </w:rPr>
              <w:t>1:30-4:30</w:t>
            </w:r>
          </w:p>
        </w:tc>
        <w:tc>
          <w:tcPr>
            <w:tcW w:w="1934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記錄人</w:t>
            </w:r>
          </w:p>
        </w:tc>
        <w:tc>
          <w:tcPr>
            <w:tcW w:w="1713" w:type="dxa"/>
            <w:vAlign w:val="center"/>
          </w:tcPr>
          <w:p w:rsidR="008562E3" w:rsidRPr="00CD5DA3" w:rsidRDefault="008562E3" w:rsidP="0096631E">
            <w:pPr>
              <w:jc w:val="center"/>
              <w:rPr>
                <w:sz w:val="28"/>
                <w:szCs w:val="28"/>
              </w:rPr>
            </w:pPr>
          </w:p>
        </w:tc>
      </w:tr>
      <w:tr w:rsidR="008562E3" w:rsidRPr="00CD5DA3" w:rsidTr="00AD051A">
        <w:tc>
          <w:tcPr>
            <w:tcW w:w="2041" w:type="dxa"/>
            <w:vAlign w:val="center"/>
          </w:tcPr>
          <w:p w:rsidR="008562E3" w:rsidRPr="00CD5DA3" w:rsidRDefault="008562E3" w:rsidP="0096631E">
            <w:pPr>
              <w:spacing w:line="400" w:lineRule="exact"/>
              <w:jc w:val="center"/>
              <w:rPr>
                <w:sz w:val="28"/>
                <w:szCs w:val="28"/>
              </w:rPr>
            </w:pPr>
            <w:r w:rsidRPr="00CD5DA3">
              <w:rPr>
                <w:rFonts w:hint="eastAsia"/>
                <w:sz w:val="28"/>
                <w:szCs w:val="28"/>
              </w:rPr>
              <w:t>聯絡人電話</w:t>
            </w:r>
            <w:r w:rsidRPr="00CD5DA3">
              <w:rPr>
                <w:sz w:val="28"/>
                <w:szCs w:val="28"/>
              </w:rPr>
              <w:br/>
            </w:r>
            <w:r w:rsidRPr="00CD5DA3">
              <w:rPr>
                <w:rFonts w:hint="eastAsia"/>
                <w:sz w:val="28"/>
                <w:szCs w:val="28"/>
              </w:rPr>
              <w:t>電子信箱</w:t>
            </w:r>
          </w:p>
        </w:tc>
        <w:tc>
          <w:tcPr>
            <w:tcW w:w="7813" w:type="dxa"/>
            <w:gridSpan w:val="4"/>
          </w:tcPr>
          <w:p w:rsidR="008562E3" w:rsidRPr="00CD5DA3" w:rsidRDefault="008562E3" w:rsidP="0096631E">
            <w:pPr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陳柏宏</w:t>
            </w:r>
            <w:r>
              <w:rPr>
                <w:sz w:val="28"/>
                <w:szCs w:val="28"/>
              </w:rPr>
              <w:t>0982992073</w:t>
            </w:r>
          </w:p>
          <w:p w:rsidR="008562E3" w:rsidRPr="00CD5DA3" w:rsidRDefault="008562E3" w:rsidP="0096631E">
            <w:pPr>
              <w:spacing w:line="400" w:lineRule="exact"/>
              <w:rPr>
                <w:sz w:val="28"/>
                <w:szCs w:val="28"/>
              </w:rPr>
            </w:pPr>
            <w:r w:rsidRPr="00002F37">
              <w:rPr>
                <w:sz w:val="28"/>
                <w:szCs w:val="28"/>
              </w:rPr>
              <w:t>pohungchen@tn.edu.tw</w:t>
            </w:r>
          </w:p>
        </w:tc>
      </w:tr>
      <w:tr w:rsidR="008562E3" w:rsidTr="00AD051A">
        <w:tc>
          <w:tcPr>
            <w:tcW w:w="9854" w:type="dxa"/>
            <w:gridSpan w:val="5"/>
          </w:tcPr>
          <w:p w:rsidR="008562E3" w:rsidRDefault="008562E3" w:rsidP="0096631E">
            <w:r>
              <w:rPr>
                <w:rFonts w:hint="eastAsia"/>
              </w:rPr>
              <w:t>二、記錄內容</w:t>
            </w:r>
          </w:p>
          <w:p w:rsidR="008562E3" w:rsidRDefault="008562E3" w:rsidP="009C772E">
            <w:r>
              <w:t>1.</w:t>
            </w:r>
            <w:r>
              <w:rPr>
                <w:rFonts w:hint="eastAsia"/>
              </w:rPr>
              <w:t>忠義國小主任</w:t>
            </w:r>
            <w:r>
              <w:rPr>
                <w:rFonts w:ascii="新細明體" w:hAnsi="新細明體" w:hint="eastAsia"/>
              </w:rPr>
              <w:t>：</w:t>
            </w:r>
            <w:r>
              <w:rPr>
                <w:rFonts w:hint="eastAsia"/>
              </w:rPr>
              <w:t>忠義國小資訊特色報告。</w:t>
            </w:r>
          </w:p>
          <w:p w:rsidR="008562E3" w:rsidRDefault="008562E3" w:rsidP="009C772E">
            <w:r>
              <w:t>2.</w:t>
            </w:r>
            <w:hyperlink r:id="rId7" w:tgtFrame="_blank" w:history="1">
              <w:r w:rsidRPr="002902AB">
                <w:rPr>
                  <w:rFonts w:hint="eastAsia"/>
                </w:rPr>
                <w:t>蚵寮國小</w:t>
              </w:r>
            </w:hyperlink>
            <w:r>
              <w:rPr>
                <w:rFonts w:hint="eastAsia"/>
              </w:rPr>
              <w:t>陳校長：資訊議題輔導團員介紹與團務報告，輔導團的主要工作如下</w:t>
            </w:r>
            <w:r>
              <w:t>:</w:t>
            </w:r>
            <w:r>
              <w:rPr>
                <w:rFonts w:hint="eastAsia"/>
              </w:rPr>
              <w:t>配合教育局及學校提升學校資訊教學，提供到校諮詢服務以及各種資訊訊息的介紹，希望能對諸位有所助益。</w:t>
            </w:r>
          </w:p>
          <w:p w:rsidR="008562E3" w:rsidRDefault="008562E3" w:rsidP="009C772E">
            <w:r>
              <w:t>3.</w:t>
            </w:r>
            <w:r>
              <w:rPr>
                <w:rFonts w:hint="eastAsia"/>
              </w:rPr>
              <w:t>文凱老師分享</w:t>
            </w:r>
            <w:r>
              <w:t xml:space="preserve">: </w:t>
            </w:r>
            <w:r>
              <w:rPr>
                <w:rFonts w:hint="eastAsia"/>
              </w:rPr>
              <w:t>智慧手機應用，手機軟體介紹</w:t>
            </w:r>
          </w:p>
          <w:p w:rsidR="008562E3" w:rsidRDefault="008562E3" w:rsidP="009C772E">
            <w:r>
              <w:t>4.</w:t>
            </w:r>
            <w:r>
              <w:rPr>
                <w:rFonts w:hint="eastAsia"/>
              </w:rPr>
              <w:t>怡芳老施分享</w:t>
            </w:r>
            <w:r>
              <w:t>: flipboard</w:t>
            </w:r>
            <w:r>
              <w:rPr>
                <w:rFonts w:hint="eastAsia"/>
              </w:rPr>
              <w:t>在教學上的應用，在教學上可以利用</w:t>
            </w:r>
            <w:r>
              <w:t>flipboard</w:t>
            </w:r>
            <w:r>
              <w:rPr>
                <w:rFonts w:hint="eastAsia"/>
              </w:rPr>
              <w:t>製作電子書，在網路上找到的資料透過按鈕簡單的加入電子書中，也可以融入班上課程活動中</w:t>
            </w:r>
          </w:p>
          <w:p w:rsidR="008562E3" w:rsidRPr="009C772E" w:rsidRDefault="008562E3" w:rsidP="009C772E">
            <w:r>
              <w:t>5.</w:t>
            </w:r>
            <w:r>
              <w:rPr>
                <w:rFonts w:hint="eastAsia"/>
              </w:rPr>
              <w:t>綜合座談</w:t>
            </w:r>
            <w:r>
              <w:t>:</w:t>
            </w:r>
          </w:p>
          <w:p w:rsidR="008562E3" w:rsidRDefault="008562E3" w:rsidP="0096631E">
            <w:r>
              <w:rPr>
                <w:rFonts w:hint="eastAsia"/>
              </w:rPr>
              <w:t>三、活動剪影</w:t>
            </w:r>
          </w:p>
        </w:tc>
      </w:tr>
      <w:tr w:rsidR="008562E3" w:rsidTr="00AD051A">
        <w:tc>
          <w:tcPr>
            <w:tcW w:w="4928" w:type="dxa"/>
            <w:gridSpan w:val="2"/>
          </w:tcPr>
          <w:p w:rsidR="008562E3" w:rsidRDefault="008562E3" w:rsidP="0096631E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.25pt;height:172.5pt">
                  <v:imagedata r:id="rId8" o:title=""/>
                </v:shape>
              </w:pict>
            </w:r>
          </w:p>
        </w:tc>
        <w:tc>
          <w:tcPr>
            <w:tcW w:w="4926" w:type="dxa"/>
            <w:gridSpan w:val="3"/>
          </w:tcPr>
          <w:p w:rsidR="008562E3" w:rsidRDefault="008562E3" w:rsidP="0096631E">
            <w:r>
              <w:pict>
                <v:shape id="_x0000_i1026" type="#_x0000_t75" style="width:230.25pt;height:172.5pt">
                  <v:imagedata r:id="rId9" o:title=""/>
                </v:shape>
              </w:pict>
            </w:r>
          </w:p>
        </w:tc>
      </w:tr>
      <w:tr w:rsidR="008562E3" w:rsidTr="00AD051A">
        <w:tc>
          <w:tcPr>
            <w:tcW w:w="4928" w:type="dxa"/>
            <w:gridSpan w:val="2"/>
          </w:tcPr>
          <w:p w:rsidR="008562E3" w:rsidRDefault="008562E3" w:rsidP="009C772E">
            <w:r>
              <w:rPr>
                <w:rFonts w:hint="eastAsia"/>
              </w:rPr>
              <w:t>相片說明：忠義國小報告</w:t>
            </w:r>
          </w:p>
        </w:tc>
        <w:tc>
          <w:tcPr>
            <w:tcW w:w="4926" w:type="dxa"/>
            <w:gridSpan w:val="3"/>
          </w:tcPr>
          <w:p w:rsidR="008562E3" w:rsidRDefault="008562E3" w:rsidP="00001382">
            <w:r>
              <w:rPr>
                <w:rFonts w:hint="eastAsia"/>
              </w:rPr>
              <w:t>相片說明：輔導團介紹</w:t>
            </w:r>
          </w:p>
        </w:tc>
      </w:tr>
      <w:tr w:rsidR="008562E3" w:rsidTr="00AD051A">
        <w:tc>
          <w:tcPr>
            <w:tcW w:w="4928" w:type="dxa"/>
            <w:gridSpan w:val="2"/>
          </w:tcPr>
          <w:p w:rsidR="008562E3" w:rsidRDefault="008562E3" w:rsidP="0096631E">
            <w:r>
              <w:pict>
                <v:shape id="_x0000_i1027" type="#_x0000_t75" style="width:230.25pt;height:172.5pt">
                  <v:imagedata r:id="rId10" o:title=""/>
                </v:shape>
              </w:pict>
            </w:r>
          </w:p>
        </w:tc>
        <w:tc>
          <w:tcPr>
            <w:tcW w:w="4926" w:type="dxa"/>
            <w:gridSpan w:val="3"/>
          </w:tcPr>
          <w:p w:rsidR="008562E3" w:rsidRDefault="008562E3" w:rsidP="0096631E">
            <w:r>
              <w:pict>
                <v:shape id="_x0000_i1028" type="#_x0000_t75" style="width:230.25pt;height:172.5pt">
                  <v:imagedata r:id="rId11" o:title=""/>
                </v:shape>
              </w:pict>
            </w:r>
          </w:p>
        </w:tc>
      </w:tr>
      <w:tr w:rsidR="008562E3" w:rsidTr="00AD051A">
        <w:tc>
          <w:tcPr>
            <w:tcW w:w="4928" w:type="dxa"/>
            <w:gridSpan w:val="2"/>
          </w:tcPr>
          <w:p w:rsidR="008562E3" w:rsidRDefault="008562E3" w:rsidP="00A6400E">
            <w:r>
              <w:rPr>
                <w:rFonts w:hint="eastAsia"/>
              </w:rPr>
              <w:t>相片說明：文凱老師分享</w:t>
            </w:r>
          </w:p>
        </w:tc>
        <w:tc>
          <w:tcPr>
            <w:tcW w:w="4926" w:type="dxa"/>
            <w:gridSpan w:val="3"/>
          </w:tcPr>
          <w:p w:rsidR="008562E3" w:rsidRDefault="008562E3" w:rsidP="009C772E">
            <w:r>
              <w:rPr>
                <w:rFonts w:hint="eastAsia"/>
              </w:rPr>
              <w:t>相片說明：文凱老師分享智慧手機的應用</w:t>
            </w:r>
          </w:p>
        </w:tc>
      </w:tr>
      <w:tr w:rsidR="008562E3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8562E3" w:rsidRPr="00C15C86" w:rsidRDefault="008562E3" w:rsidP="0096631E">
            <w:r>
              <w:pict>
                <v:shape id="_x0000_i1029" type="#_x0000_t75" style="width:230.25pt;height:172.5pt">
                  <v:imagedata r:id="rId12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8562E3" w:rsidRDefault="008562E3" w:rsidP="0096631E">
            <w:r>
              <w:pict>
                <v:shape id="_x0000_i1030" type="#_x0000_t75" style="width:230.25pt;height:172.5pt">
                  <v:imagedata r:id="rId13" o:title=""/>
                </v:shape>
              </w:pict>
            </w:r>
          </w:p>
        </w:tc>
      </w:tr>
      <w:tr w:rsidR="008562E3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8562E3" w:rsidRDefault="008562E3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相片說明：參加研習夥伴</w: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8562E3" w:rsidRDefault="008562E3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</w:t>
            </w:r>
            <w:r>
              <w:rPr>
                <w:noProof/>
              </w:rPr>
              <w:t xml:space="preserve"> </w:t>
            </w:r>
            <w:r>
              <w:rPr>
                <w:rFonts w:hint="eastAsia"/>
                <w:noProof/>
              </w:rPr>
              <w:t>馬上下載</w:t>
            </w:r>
            <w:r>
              <w:rPr>
                <w:noProof/>
              </w:rPr>
              <w:t>app</w:t>
            </w:r>
            <w:r>
              <w:rPr>
                <w:rFonts w:hint="eastAsia"/>
                <w:noProof/>
              </w:rPr>
              <w:t>試試看</w:t>
            </w:r>
          </w:p>
        </w:tc>
      </w:tr>
      <w:tr w:rsidR="008562E3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8562E3" w:rsidRDefault="008562E3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230.25pt;height:172.5pt">
                  <v:imagedata r:id="rId14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8562E3" w:rsidRDefault="008562E3" w:rsidP="0096631E">
            <w:pPr>
              <w:rPr>
                <w:noProof/>
              </w:rPr>
            </w:pPr>
            <w:r>
              <w:pict>
                <v:shape id="_x0000_i1032" type="#_x0000_t75" style="width:230.25pt;height:172.5pt">
                  <v:imagedata r:id="rId15" o:title=""/>
                </v:shape>
              </w:pict>
            </w:r>
          </w:p>
        </w:tc>
      </w:tr>
      <w:tr w:rsidR="008562E3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8562E3" w:rsidRDefault="008562E3" w:rsidP="00C93A23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相片說明：團員報告</w: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8562E3" w:rsidRDefault="008562E3" w:rsidP="00B91C58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</w:t>
            </w:r>
            <w:r>
              <w:t>flipboard</w:t>
            </w:r>
            <w:r>
              <w:rPr>
                <w:rFonts w:hint="eastAsia"/>
              </w:rPr>
              <w:t>在教學上的應用</w:t>
            </w:r>
            <w:bookmarkStart w:id="0" w:name="_GoBack"/>
            <w:bookmarkEnd w:id="0"/>
          </w:p>
        </w:tc>
      </w:tr>
      <w:tr w:rsidR="008562E3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8562E3" w:rsidRDefault="008562E3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33" type="#_x0000_t75" style="width:230.25pt;height:172.5pt">
                  <v:imagedata r:id="rId16" o:title=""/>
                </v:shape>
              </w:pic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8562E3" w:rsidRDefault="008562E3" w:rsidP="0096631E">
            <w:pPr>
              <w:rPr>
                <w:noProof/>
              </w:rPr>
            </w:pPr>
            <w:r>
              <w:rPr>
                <w:noProof/>
              </w:rPr>
              <w:pict>
                <v:shape id="_x0000_i1034" type="#_x0000_t75" style="width:230.25pt;height:172.5pt">
                  <v:imagedata r:id="rId17" o:title=""/>
                </v:shape>
              </w:pict>
            </w:r>
          </w:p>
        </w:tc>
      </w:tr>
      <w:tr w:rsidR="008562E3" w:rsidTr="00252957">
        <w:tc>
          <w:tcPr>
            <w:tcW w:w="4928" w:type="dxa"/>
            <w:gridSpan w:val="2"/>
          </w:tcPr>
          <w:p w:rsidR="008562E3" w:rsidRDefault="008562E3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相片說明：綜合座談</w:t>
            </w:r>
          </w:p>
        </w:tc>
        <w:tc>
          <w:tcPr>
            <w:tcW w:w="4926" w:type="dxa"/>
            <w:gridSpan w:val="3"/>
          </w:tcPr>
          <w:p w:rsidR="008562E3" w:rsidRDefault="008562E3" w:rsidP="00C93A2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相片說明：提問</w:t>
            </w:r>
          </w:p>
        </w:tc>
      </w:tr>
      <w:tr w:rsidR="008562E3" w:rsidTr="00252957">
        <w:tc>
          <w:tcPr>
            <w:tcW w:w="4928" w:type="dxa"/>
            <w:gridSpan w:val="2"/>
          </w:tcPr>
          <w:p w:rsidR="008562E3" w:rsidRDefault="008562E3" w:rsidP="009C772E">
            <w:pPr>
              <w:rPr>
                <w:noProof/>
              </w:rPr>
            </w:pPr>
            <w:r>
              <w:rPr>
                <w:noProof/>
              </w:rPr>
              <w:pict>
                <v:shape id="_x0000_i1035" type="#_x0000_t75" style="width:230.25pt;height:172.5pt">
                  <v:imagedata r:id="rId18" o:title=""/>
                </v:shape>
              </w:pict>
            </w:r>
          </w:p>
        </w:tc>
        <w:tc>
          <w:tcPr>
            <w:tcW w:w="4926" w:type="dxa"/>
            <w:gridSpan w:val="3"/>
          </w:tcPr>
          <w:p w:rsidR="008562E3" w:rsidRDefault="008562E3" w:rsidP="00C93A23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6" type="#_x0000_t75" style="width:230.25pt;height:172.5pt">
                  <v:imagedata r:id="rId19" o:title=""/>
                </v:shape>
              </w:pict>
            </w:r>
          </w:p>
        </w:tc>
      </w:tr>
      <w:tr w:rsidR="008562E3" w:rsidTr="00AD051A">
        <w:tc>
          <w:tcPr>
            <w:tcW w:w="4928" w:type="dxa"/>
            <w:gridSpan w:val="2"/>
            <w:tcBorders>
              <w:bottom w:val="thickThinSmallGap" w:sz="12" w:space="0" w:color="auto"/>
            </w:tcBorders>
          </w:tcPr>
          <w:p w:rsidR="008562E3" w:rsidRDefault="008562E3" w:rsidP="009C772E">
            <w:pPr>
              <w:rPr>
                <w:noProof/>
              </w:rPr>
            </w:pPr>
            <w:r>
              <w:rPr>
                <w:rFonts w:hint="eastAsia"/>
                <w:noProof/>
              </w:rPr>
              <w:t>相片說明：輔導員回應相關提問</w:t>
            </w:r>
          </w:p>
        </w:tc>
        <w:tc>
          <w:tcPr>
            <w:tcW w:w="4926" w:type="dxa"/>
            <w:gridSpan w:val="3"/>
            <w:tcBorders>
              <w:bottom w:val="thickThinSmallGap" w:sz="12" w:space="0" w:color="auto"/>
            </w:tcBorders>
          </w:tcPr>
          <w:p w:rsidR="008562E3" w:rsidRDefault="008562E3" w:rsidP="00C93A23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相片說明：輔導員回應相關提問</w:t>
            </w:r>
          </w:p>
        </w:tc>
      </w:tr>
    </w:tbl>
    <w:p w:rsidR="008562E3" w:rsidRPr="001F0B0B" w:rsidRDefault="008562E3" w:rsidP="001F0B0B">
      <w:pPr>
        <w:rPr>
          <w:sz w:val="16"/>
          <w:szCs w:val="16"/>
        </w:rPr>
      </w:pPr>
    </w:p>
    <w:sectPr w:rsidR="008562E3" w:rsidRPr="001F0B0B" w:rsidSect="001F0B0B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2E3" w:rsidRDefault="008562E3" w:rsidP="00F80AEC">
      <w:r>
        <w:separator/>
      </w:r>
    </w:p>
  </w:endnote>
  <w:endnote w:type="continuationSeparator" w:id="0">
    <w:p w:rsidR="008562E3" w:rsidRDefault="008562E3" w:rsidP="00F80A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2E3" w:rsidRDefault="008562E3" w:rsidP="00F80AEC">
      <w:r>
        <w:separator/>
      </w:r>
    </w:p>
  </w:footnote>
  <w:footnote w:type="continuationSeparator" w:id="0">
    <w:p w:rsidR="008562E3" w:rsidRDefault="008562E3" w:rsidP="00F80A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47D4D"/>
    <w:multiLevelType w:val="hybridMultilevel"/>
    <w:tmpl w:val="30C2EBE4"/>
    <w:lvl w:ilvl="0" w:tplc="2A1CD49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772E"/>
    <w:rsid w:val="00001382"/>
    <w:rsid w:val="00002F37"/>
    <w:rsid w:val="00005C94"/>
    <w:rsid w:val="00014EAA"/>
    <w:rsid w:val="000576CA"/>
    <w:rsid w:val="000F39AC"/>
    <w:rsid w:val="001024D6"/>
    <w:rsid w:val="0016742C"/>
    <w:rsid w:val="001E1E82"/>
    <w:rsid w:val="001F0B0B"/>
    <w:rsid w:val="0024039F"/>
    <w:rsid w:val="00251ECD"/>
    <w:rsid w:val="00252957"/>
    <w:rsid w:val="002902AB"/>
    <w:rsid w:val="002B132E"/>
    <w:rsid w:val="002B60A7"/>
    <w:rsid w:val="002C4A50"/>
    <w:rsid w:val="002D66C2"/>
    <w:rsid w:val="002E6783"/>
    <w:rsid w:val="003227C5"/>
    <w:rsid w:val="003421BE"/>
    <w:rsid w:val="003741D0"/>
    <w:rsid w:val="003B0993"/>
    <w:rsid w:val="004C2F3F"/>
    <w:rsid w:val="004C3742"/>
    <w:rsid w:val="004D345B"/>
    <w:rsid w:val="004F186D"/>
    <w:rsid w:val="005419A1"/>
    <w:rsid w:val="0056797B"/>
    <w:rsid w:val="00595917"/>
    <w:rsid w:val="005F508F"/>
    <w:rsid w:val="00622E5C"/>
    <w:rsid w:val="00670702"/>
    <w:rsid w:val="00696756"/>
    <w:rsid w:val="00696A02"/>
    <w:rsid w:val="00752F6F"/>
    <w:rsid w:val="00826DB7"/>
    <w:rsid w:val="008562E3"/>
    <w:rsid w:val="00870B7E"/>
    <w:rsid w:val="008A7C2E"/>
    <w:rsid w:val="008B6C63"/>
    <w:rsid w:val="008E1F4F"/>
    <w:rsid w:val="008F141A"/>
    <w:rsid w:val="008F3BA5"/>
    <w:rsid w:val="00942008"/>
    <w:rsid w:val="00957955"/>
    <w:rsid w:val="0096631E"/>
    <w:rsid w:val="00970107"/>
    <w:rsid w:val="009C772E"/>
    <w:rsid w:val="009E3741"/>
    <w:rsid w:val="009F1CB2"/>
    <w:rsid w:val="00A3361E"/>
    <w:rsid w:val="00A6400E"/>
    <w:rsid w:val="00A70E6F"/>
    <w:rsid w:val="00AD051A"/>
    <w:rsid w:val="00B175A4"/>
    <w:rsid w:val="00B91C58"/>
    <w:rsid w:val="00BB0A62"/>
    <w:rsid w:val="00BD1D53"/>
    <w:rsid w:val="00BD35A7"/>
    <w:rsid w:val="00BD43EF"/>
    <w:rsid w:val="00BD6D4D"/>
    <w:rsid w:val="00C15C86"/>
    <w:rsid w:val="00C33C98"/>
    <w:rsid w:val="00C93A23"/>
    <w:rsid w:val="00C97CEC"/>
    <w:rsid w:val="00CB34FF"/>
    <w:rsid w:val="00CC4072"/>
    <w:rsid w:val="00CD5DA3"/>
    <w:rsid w:val="00CE0467"/>
    <w:rsid w:val="00D0257A"/>
    <w:rsid w:val="00D07696"/>
    <w:rsid w:val="00D476DB"/>
    <w:rsid w:val="00D727E2"/>
    <w:rsid w:val="00D87350"/>
    <w:rsid w:val="00DC16AC"/>
    <w:rsid w:val="00E06919"/>
    <w:rsid w:val="00E16EC3"/>
    <w:rsid w:val="00ED65ED"/>
    <w:rsid w:val="00F4002E"/>
    <w:rsid w:val="00F8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72E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772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772E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F80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80AEC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80A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80AE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163.26.2.28/sch_data/sch_detail.aspx?sch_code=11470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102</Words>
  <Characters>586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臺南市資訊教育議題輔導團102學年度第1學期到校服務紀錄表</dc:title>
  <dc:subject/>
  <dc:creator>user</dc:creator>
  <cp:keywords/>
  <dc:description/>
  <cp:lastModifiedBy>user</cp:lastModifiedBy>
  <cp:revision>2</cp:revision>
  <dcterms:created xsi:type="dcterms:W3CDTF">2013-10-22T05:07:00Z</dcterms:created>
  <dcterms:modified xsi:type="dcterms:W3CDTF">2013-10-22T05:07:00Z</dcterms:modified>
</cp:coreProperties>
</file>