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512" w:tblpY="388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5126"/>
      </w:tblGrid>
      <w:tr w:rsidR="001766CC" w:rsidRPr="00A81D16">
        <w:trPr>
          <w:trHeight w:val="444"/>
        </w:trPr>
        <w:tc>
          <w:tcPr>
            <w:tcW w:w="10828" w:type="dxa"/>
            <w:gridSpan w:val="4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>
              <w:rPr>
                <w:b/>
                <w:bCs/>
              </w:rPr>
              <w:t>4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1766CC" w:rsidRPr="00A81D16">
        <w:trPr>
          <w:trHeight w:val="530"/>
        </w:trPr>
        <w:tc>
          <w:tcPr>
            <w:tcW w:w="1308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五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126" w:type="dxa"/>
            <w:vAlign w:val="center"/>
          </w:tcPr>
          <w:p w:rsidR="001766CC" w:rsidRPr="00FE7AB1" w:rsidRDefault="001766CC" w:rsidP="009712D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金城國中</w:t>
            </w:r>
            <w:r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1766CC" w:rsidRPr="00A81D16">
        <w:trPr>
          <w:trHeight w:val="796"/>
        </w:trPr>
        <w:tc>
          <w:tcPr>
            <w:tcW w:w="1308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9520" w:type="dxa"/>
            <w:gridSpan w:val="3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康晉源校長、林盈字主任、</w:t>
            </w:r>
            <w:r w:rsidRPr="00A81D16">
              <w:rPr>
                <w:rFonts w:cs="新細明體" w:hint="eastAsia"/>
              </w:rPr>
              <w:t>洪誌忱老師、朱瓊芳</w:t>
            </w:r>
            <w:r>
              <w:rPr>
                <w:rFonts w:cs="新細明體" w:hint="eastAsia"/>
              </w:rPr>
              <w:t>主任</w:t>
            </w:r>
            <w:r w:rsidRPr="00A81D16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許智翔主任</w:t>
            </w:r>
            <w:r w:rsidRPr="00A81D16">
              <w:rPr>
                <w:rFonts w:cs="新細明體" w:hint="eastAsia"/>
              </w:rPr>
              <w:t>、陳鈺萍老師</w:t>
            </w:r>
            <w:r>
              <w:rPr>
                <w:rFonts w:cs="新細明體" w:hint="eastAsia"/>
              </w:rPr>
              <w:t>、</w:t>
            </w:r>
            <w:r w:rsidRPr="00A81D16">
              <w:rPr>
                <w:rFonts w:cs="新細明體" w:hint="eastAsia"/>
              </w:rPr>
              <w:t>王信凱老師</w:t>
            </w:r>
            <w:r>
              <w:rPr>
                <w:rFonts w:cs="新細明體" w:hint="eastAsia"/>
              </w:rPr>
              <w:t>、黃瓊宇組長、劉峪倫老師</w:t>
            </w:r>
          </w:p>
        </w:tc>
      </w:tr>
      <w:tr w:rsidR="001766CC" w:rsidRPr="00A81D16">
        <w:trPr>
          <w:trHeight w:val="345"/>
        </w:trPr>
        <w:tc>
          <w:tcPr>
            <w:tcW w:w="1308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126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/>
              </w:rPr>
              <w:t>5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>
              <w:rPr>
                <w:rFonts w:ascii="新細明體" w:hAnsi="新細明體" w:cs="新細明體"/>
              </w:rPr>
              <w:t>06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>
              <w:rPr>
                <w:rFonts w:ascii="新細明體" w:hAnsi="新細明體" w:cs="新細明體"/>
              </w:rPr>
              <w:t>24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五</w:t>
            </w:r>
            <w:r>
              <w:rPr>
                <w:rFonts w:ascii="新細明體" w:hAnsi="新細明體" w:cs="新細明體"/>
              </w:rPr>
              <w:t>) 12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3</w:t>
            </w:r>
            <w:r w:rsidRPr="00A81D16">
              <w:rPr>
                <w:rFonts w:ascii="新細明體" w:cs="新細明體"/>
              </w:rPr>
              <w:t>0</w:t>
            </w:r>
            <w:r>
              <w:rPr>
                <w:rFonts w:ascii="新細明體" w:cs="新細明體"/>
              </w:rPr>
              <w:t>~17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1766CC" w:rsidRPr="00A81D16">
        <w:trPr>
          <w:trHeight w:val="1433"/>
        </w:trPr>
        <w:tc>
          <w:tcPr>
            <w:tcW w:w="1308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9520" w:type="dxa"/>
            <w:gridSpan w:val="3"/>
          </w:tcPr>
          <w:p w:rsidR="001766CC" w:rsidRPr="00A81D16" w:rsidRDefault="001766CC" w:rsidP="009712D4">
            <w:pPr>
              <w:pStyle w:val="ListParagraph"/>
              <w:adjustRightInd w:val="0"/>
              <w:snapToGrid w:val="0"/>
              <w:spacing w:line="240" w:lineRule="atLeast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1766CC" w:rsidRDefault="001766CC" w:rsidP="008B5FA2">
            <w:pPr>
              <w:pStyle w:val="ListParagraph"/>
              <w:numPr>
                <w:ilvl w:val="0"/>
                <w:numId w:val="2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總團期末會議資料導讀</w:t>
            </w:r>
          </w:p>
          <w:p w:rsidR="001766CC" w:rsidRPr="008B5FA2" w:rsidRDefault="001766CC" w:rsidP="008B5FA2">
            <w:pPr>
              <w:pStyle w:val="ListParagraph"/>
              <w:numPr>
                <w:ilvl w:val="0"/>
                <w:numId w:val="2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輔導團經費使用概況</w:t>
            </w:r>
          </w:p>
          <w:p w:rsidR="001766CC" w:rsidRDefault="001766CC" w:rsidP="008B5FA2">
            <w:pPr>
              <w:pStyle w:val="ListParagraph"/>
              <w:numPr>
                <w:ilvl w:val="0"/>
                <w:numId w:val="2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考核相關事宜</w:t>
            </w:r>
          </w:p>
          <w:p w:rsidR="001766CC" w:rsidRPr="00F62BA5" w:rsidRDefault="001766CC" w:rsidP="008B5FA2">
            <w:pPr>
              <w:pStyle w:val="ListParagraph"/>
              <w:numPr>
                <w:ilvl w:val="0"/>
                <w:numId w:val="2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新年度相關事宜</w:t>
            </w:r>
          </w:p>
        </w:tc>
      </w:tr>
      <w:tr w:rsidR="001766CC" w:rsidRPr="00A81D16">
        <w:trPr>
          <w:trHeight w:val="1484"/>
        </w:trPr>
        <w:tc>
          <w:tcPr>
            <w:tcW w:w="1308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9520" w:type="dxa"/>
            <w:gridSpan w:val="3"/>
          </w:tcPr>
          <w:p w:rsidR="001766CC" w:rsidRPr="009F5840" w:rsidRDefault="001766CC" w:rsidP="008B5FA2">
            <w:pPr>
              <w:numPr>
                <w:ilvl w:val="0"/>
                <w:numId w:val="32"/>
              </w:num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三階段研習參加人員名單</w:t>
            </w:r>
          </w:p>
          <w:p w:rsidR="001766CC" w:rsidRDefault="001766CC" w:rsidP="009F5840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初階研習：峪倫老師</w:t>
            </w:r>
          </w:p>
          <w:p w:rsidR="001766CC" w:rsidRDefault="001766CC" w:rsidP="009F5840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進階研習：信凱老師</w:t>
            </w:r>
          </w:p>
          <w:p w:rsidR="001766CC" w:rsidRDefault="001766CC" w:rsidP="009F5840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1766CC" w:rsidRPr="009F5840" w:rsidRDefault="001766CC" w:rsidP="008B5FA2">
            <w:pPr>
              <w:numPr>
                <w:ilvl w:val="0"/>
                <w:numId w:val="32"/>
              </w:num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招聘新進輔導員相關事宜</w:t>
            </w:r>
          </w:p>
          <w:p w:rsidR="001766CC" w:rsidRDefault="001766CC" w:rsidP="009F5840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原則上以體育科一位，健康教育科一位。</w:t>
            </w:r>
          </w:p>
          <w:p w:rsidR="001766CC" w:rsidRPr="009F5840" w:rsidRDefault="001766CC" w:rsidP="009F5840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1766CC" w:rsidRDefault="001766CC" w:rsidP="008B5FA2">
            <w:pPr>
              <w:numPr>
                <w:ilvl w:val="0"/>
                <w:numId w:val="32"/>
              </w:num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新年度到校服務課程內容</w:t>
            </w:r>
          </w:p>
          <w:p w:rsidR="001766CC" w:rsidRDefault="001766CC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十二年課綱發佈後，將以其內容安排相關成長課程。</w:t>
            </w:r>
          </w:p>
          <w:p w:rsidR="001766CC" w:rsidRPr="002F2F18" w:rsidRDefault="001766CC" w:rsidP="00135543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</w:tc>
      </w:tr>
      <w:tr w:rsidR="001766CC" w:rsidRPr="00A81D16">
        <w:trPr>
          <w:trHeight w:val="423"/>
        </w:trPr>
        <w:tc>
          <w:tcPr>
            <w:tcW w:w="1308" w:type="dxa"/>
            <w:vAlign w:val="center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9520" w:type="dxa"/>
            <w:gridSpan w:val="3"/>
          </w:tcPr>
          <w:p w:rsidR="001766CC" w:rsidRPr="00A81D16" w:rsidRDefault="001766CC" w:rsidP="009712D4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1766CC" w:rsidRDefault="001766CC" w:rsidP="00D0460C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《簽到表》</w:t>
      </w: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0pt;margin-top:18.95pt;width:287.85pt;height:367.95pt;z-index:251655680;mso-wrap-style:none">
            <v:textbox style="mso-fit-shape-to-text:t">
              <w:txbxContent>
                <w:p w:rsidR="001766CC" w:rsidRDefault="001766CC">
                  <w:pPr>
                    <w:rPr>
                      <w:rFonts w:cs="Times New Roman"/>
                    </w:rPr>
                  </w:pPr>
                  <w:r w:rsidRPr="00366DB3">
                    <w:rPr>
                      <w:rFonts w:cs="Times New Roman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69.25pt;height:341.25pt">
                        <v:imagedata r:id="rId7" o:title="" cropbottom="18829f"/>
                      </v:shape>
                    </w:pict>
                  </w:r>
                </w:p>
              </w:txbxContent>
            </v:textbox>
          </v:shape>
        </w:pict>
      </w: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F470E9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《照片》</w:t>
      </w: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  <w:r>
        <w:rPr>
          <w:noProof/>
        </w:rPr>
        <w:pict>
          <v:shape id="_x0000_s1027" type="#_x0000_t202" style="position:absolute;left:0;text-align:left;margin-left:-2.9pt;margin-top:7.65pt;width:254.45pt;height:151.95pt;z-index:251656704;mso-wrap-style:none">
            <v:textbox style="mso-fit-shape-to-text:t">
              <w:txbxContent>
                <w:p w:rsidR="001766CC" w:rsidRDefault="001766CC">
                  <w:pPr>
                    <w:rPr>
                      <w:rFonts w:cs="Times New Roman"/>
                    </w:rPr>
                  </w:pPr>
                  <w:r w:rsidRPr="00F816F9">
                    <w:rPr>
                      <w:rFonts w:cs="Times New Roman"/>
                    </w:rPr>
                    <w:pict>
                      <v:shape id="_x0000_i1028" type="#_x0000_t75" style="width:220.5pt;height:124.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62.8pt;margin-top:7.65pt;width:232.7pt;height:151.95pt;z-index:251657728;mso-wrap-style:none">
            <v:textbox>
              <w:txbxContent>
                <w:p w:rsidR="001766CC" w:rsidRDefault="001766CC" w:rsidP="00F470E9">
                  <w:pPr>
                    <w:rPr>
                      <w:rFonts w:cs="Times New Roman"/>
                    </w:rPr>
                  </w:pPr>
                  <w:r w:rsidRPr="00F816F9">
                    <w:rPr>
                      <w:rFonts w:cs="Times New Roman"/>
                    </w:rPr>
                    <w:pict>
                      <v:shape id="_x0000_i1030" type="#_x0000_t75" style="width:211.5pt;height:119.2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Default="001766CC" w:rsidP="00CA45AB">
      <w:pPr>
        <w:spacing w:before="240"/>
        <w:jc w:val="center"/>
        <w:rPr>
          <w:rFonts w:cs="Times New Roman"/>
          <w:noProof/>
        </w:rPr>
      </w:pPr>
    </w:p>
    <w:p w:rsidR="001766CC" w:rsidRPr="00D0460C" w:rsidRDefault="001766CC" w:rsidP="00CA45AB">
      <w:pPr>
        <w:spacing w:before="240"/>
        <w:jc w:val="center"/>
        <w:rPr>
          <w:rFonts w:cs="Times New Roman"/>
          <w:noProof/>
        </w:rPr>
      </w:pPr>
      <w:r>
        <w:rPr>
          <w:noProof/>
        </w:rPr>
        <w:pict>
          <v:shape id="_x0000_s1029" type="#_x0000_t202" style="position:absolute;left:0;text-align:left;margin-left:261pt;margin-top:99pt;width:244.6pt;height:151.95pt;z-index:251659776;mso-wrap-style:none">
            <v:textbox style="mso-fit-shape-to-text:t">
              <w:txbxContent>
                <w:p w:rsidR="001766CC" w:rsidRDefault="001766CC" w:rsidP="00141B61">
                  <w:pPr>
                    <w:rPr>
                      <w:rFonts w:cs="Times New Roman"/>
                    </w:rPr>
                  </w:pPr>
                  <w:r w:rsidRPr="00F816F9">
                    <w:rPr>
                      <w:rFonts w:cs="Times New Roman"/>
                    </w:rPr>
                    <w:pict>
                      <v:shape id="_x0000_i1032" type="#_x0000_t75" style="width:220.5pt;height:124.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0;margin-top:99pt;width:244.6pt;height:151.95pt;z-index:251658752;mso-wrap-style:none">
            <v:textbox style="mso-fit-shape-to-text:t">
              <w:txbxContent>
                <w:p w:rsidR="001766CC" w:rsidRDefault="001766CC" w:rsidP="00141B61">
                  <w:pPr>
                    <w:rPr>
                      <w:rFonts w:cs="Times New Roman"/>
                    </w:rPr>
                  </w:pPr>
                  <w:r w:rsidRPr="00F816F9">
                    <w:rPr>
                      <w:rFonts w:cs="Times New Roman"/>
                    </w:rPr>
                    <w:pict>
                      <v:shape id="_x0000_i1034" type="#_x0000_t75" style="width:220.5pt;height:124.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</w:p>
    <w:sectPr w:rsidR="001766CC" w:rsidRPr="00D0460C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6CC" w:rsidRDefault="001766CC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766CC" w:rsidRDefault="001766CC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6CC" w:rsidRDefault="001766CC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766CC" w:rsidRDefault="001766CC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A700CF8"/>
    <w:multiLevelType w:val="hybridMultilevel"/>
    <w:tmpl w:val="DBFC071E"/>
    <w:lvl w:ilvl="0" w:tplc="B092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EAD14B1"/>
    <w:multiLevelType w:val="hybridMultilevel"/>
    <w:tmpl w:val="0F325F94"/>
    <w:lvl w:ilvl="0" w:tplc="A0AA3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38E4A75"/>
    <w:multiLevelType w:val="hybridMultilevel"/>
    <w:tmpl w:val="631470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7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A132350"/>
    <w:multiLevelType w:val="hybridMultilevel"/>
    <w:tmpl w:val="E2BA98C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71577469"/>
    <w:multiLevelType w:val="hybridMultilevel"/>
    <w:tmpl w:val="EEE8BA68"/>
    <w:lvl w:ilvl="0" w:tplc="499EC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4F81EA7"/>
    <w:multiLevelType w:val="hybridMultilevel"/>
    <w:tmpl w:val="4CD4F1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7EA2D3C"/>
    <w:multiLevelType w:val="hybridMultilevel"/>
    <w:tmpl w:val="006ECC24"/>
    <w:lvl w:ilvl="0" w:tplc="EDC44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8"/>
  </w:num>
  <w:num w:numId="19">
    <w:abstractNumId w:val="1"/>
  </w:num>
  <w:num w:numId="20">
    <w:abstractNumId w:val="7"/>
  </w:num>
  <w:num w:numId="21">
    <w:abstractNumId w:val="10"/>
  </w:num>
  <w:num w:numId="22">
    <w:abstractNumId w:val="9"/>
  </w:num>
  <w:num w:numId="23">
    <w:abstractNumId w:val="4"/>
  </w:num>
  <w:num w:numId="24">
    <w:abstractNumId w:val="3"/>
  </w:num>
  <w:num w:numId="25">
    <w:abstractNumId w:val="15"/>
  </w:num>
  <w:num w:numId="26">
    <w:abstractNumId w:val="13"/>
  </w:num>
  <w:num w:numId="27">
    <w:abstractNumId w:val="2"/>
  </w:num>
  <w:num w:numId="28">
    <w:abstractNumId w:val="6"/>
  </w:num>
  <w:num w:numId="29">
    <w:abstractNumId w:val="14"/>
  </w:num>
  <w:num w:numId="30">
    <w:abstractNumId w:val="5"/>
  </w:num>
  <w:num w:numId="31">
    <w:abstractNumId w:val="12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17E14"/>
    <w:rsid w:val="000320AC"/>
    <w:rsid w:val="00043309"/>
    <w:rsid w:val="00051AEE"/>
    <w:rsid w:val="000561CB"/>
    <w:rsid w:val="00087BE7"/>
    <w:rsid w:val="000B7674"/>
    <w:rsid w:val="000C1356"/>
    <w:rsid w:val="000D35B3"/>
    <w:rsid w:val="00124AC0"/>
    <w:rsid w:val="00131F66"/>
    <w:rsid w:val="00135543"/>
    <w:rsid w:val="00136E04"/>
    <w:rsid w:val="00141B61"/>
    <w:rsid w:val="00143A37"/>
    <w:rsid w:val="00157807"/>
    <w:rsid w:val="00162930"/>
    <w:rsid w:val="00166DB3"/>
    <w:rsid w:val="00174844"/>
    <w:rsid w:val="001766CC"/>
    <w:rsid w:val="001900A7"/>
    <w:rsid w:val="001946DA"/>
    <w:rsid w:val="00195BBF"/>
    <w:rsid w:val="001A7CC8"/>
    <w:rsid w:val="002100B4"/>
    <w:rsid w:val="0022108A"/>
    <w:rsid w:val="0022167C"/>
    <w:rsid w:val="00223560"/>
    <w:rsid w:val="00240307"/>
    <w:rsid w:val="00241DEC"/>
    <w:rsid w:val="002420FB"/>
    <w:rsid w:val="00243D4B"/>
    <w:rsid w:val="00253153"/>
    <w:rsid w:val="00262033"/>
    <w:rsid w:val="00262A88"/>
    <w:rsid w:val="002912CD"/>
    <w:rsid w:val="0029175E"/>
    <w:rsid w:val="002A38EA"/>
    <w:rsid w:val="002C23F1"/>
    <w:rsid w:val="002C756A"/>
    <w:rsid w:val="002D3647"/>
    <w:rsid w:val="002D4304"/>
    <w:rsid w:val="002E5692"/>
    <w:rsid w:val="002E73EC"/>
    <w:rsid w:val="002F090A"/>
    <w:rsid w:val="002F2373"/>
    <w:rsid w:val="002F2F18"/>
    <w:rsid w:val="00333BF5"/>
    <w:rsid w:val="00336A0A"/>
    <w:rsid w:val="00350DBA"/>
    <w:rsid w:val="003537D0"/>
    <w:rsid w:val="0035570F"/>
    <w:rsid w:val="00364E6E"/>
    <w:rsid w:val="00366DB3"/>
    <w:rsid w:val="00392600"/>
    <w:rsid w:val="003A11EC"/>
    <w:rsid w:val="003A3580"/>
    <w:rsid w:val="003D6A18"/>
    <w:rsid w:val="004063DE"/>
    <w:rsid w:val="00441478"/>
    <w:rsid w:val="00445780"/>
    <w:rsid w:val="00466FFA"/>
    <w:rsid w:val="00467261"/>
    <w:rsid w:val="004A3DF1"/>
    <w:rsid w:val="004A65C6"/>
    <w:rsid w:val="004B6AA4"/>
    <w:rsid w:val="004C7315"/>
    <w:rsid w:val="004E47F3"/>
    <w:rsid w:val="004E5209"/>
    <w:rsid w:val="00520E41"/>
    <w:rsid w:val="00552CB2"/>
    <w:rsid w:val="005679D8"/>
    <w:rsid w:val="005812D0"/>
    <w:rsid w:val="00586FB5"/>
    <w:rsid w:val="005874B4"/>
    <w:rsid w:val="00592CE3"/>
    <w:rsid w:val="005B1ADD"/>
    <w:rsid w:val="005B6784"/>
    <w:rsid w:val="005D106F"/>
    <w:rsid w:val="005F0A61"/>
    <w:rsid w:val="006005AB"/>
    <w:rsid w:val="006055C5"/>
    <w:rsid w:val="00612946"/>
    <w:rsid w:val="00636983"/>
    <w:rsid w:val="00655E76"/>
    <w:rsid w:val="00656D2A"/>
    <w:rsid w:val="00657920"/>
    <w:rsid w:val="006629D3"/>
    <w:rsid w:val="00674031"/>
    <w:rsid w:val="00681658"/>
    <w:rsid w:val="0069212E"/>
    <w:rsid w:val="0069391D"/>
    <w:rsid w:val="006B3A25"/>
    <w:rsid w:val="006D0A1D"/>
    <w:rsid w:val="007320F4"/>
    <w:rsid w:val="00740337"/>
    <w:rsid w:val="0075182A"/>
    <w:rsid w:val="00762570"/>
    <w:rsid w:val="00763595"/>
    <w:rsid w:val="00783413"/>
    <w:rsid w:val="007A64CB"/>
    <w:rsid w:val="007B1FB9"/>
    <w:rsid w:val="007C7A6B"/>
    <w:rsid w:val="007D5255"/>
    <w:rsid w:val="007E294B"/>
    <w:rsid w:val="007F03CA"/>
    <w:rsid w:val="008077FC"/>
    <w:rsid w:val="008268BB"/>
    <w:rsid w:val="00833FCA"/>
    <w:rsid w:val="0083579D"/>
    <w:rsid w:val="0086509C"/>
    <w:rsid w:val="008763C9"/>
    <w:rsid w:val="00894179"/>
    <w:rsid w:val="008A4123"/>
    <w:rsid w:val="008B22A0"/>
    <w:rsid w:val="008B5FA2"/>
    <w:rsid w:val="008C4B43"/>
    <w:rsid w:val="008C6EDC"/>
    <w:rsid w:val="008D3561"/>
    <w:rsid w:val="008F39E3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F18"/>
    <w:rsid w:val="009712D4"/>
    <w:rsid w:val="009D3CCA"/>
    <w:rsid w:val="009D6FDA"/>
    <w:rsid w:val="009E16EA"/>
    <w:rsid w:val="009E2BCB"/>
    <w:rsid w:val="009F5840"/>
    <w:rsid w:val="00A343F1"/>
    <w:rsid w:val="00A35A34"/>
    <w:rsid w:val="00A4676C"/>
    <w:rsid w:val="00A66BDE"/>
    <w:rsid w:val="00A73F42"/>
    <w:rsid w:val="00A75792"/>
    <w:rsid w:val="00A81D16"/>
    <w:rsid w:val="00A82393"/>
    <w:rsid w:val="00A91F8A"/>
    <w:rsid w:val="00AA31DA"/>
    <w:rsid w:val="00AA5ED0"/>
    <w:rsid w:val="00AA5F15"/>
    <w:rsid w:val="00AD05E8"/>
    <w:rsid w:val="00AF6A46"/>
    <w:rsid w:val="00B02935"/>
    <w:rsid w:val="00B14EE5"/>
    <w:rsid w:val="00B205AA"/>
    <w:rsid w:val="00B35DA5"/>
    <w:rsid w:val="00B37738"/>
    <w:rsid w:val="00B644D3"/>
    <w:rsid w:val="00B8499E"/>
    <w:rsid w:val="00BE15A5"/>
    <w:rsid w:val="00BE6432"/>
    <w:rsid w:val="00BE6EDE"/>
    <w:rsid w:val="00C04B32"/>
    <w:rsid w:val="00C24171"/>
    <w:rsid w:val="00C40721"/>
    <w:rsid w:val="00C429EA"/>
    <w:rsid w:val="00C520B6"/>
    <w:rsid w:val="00C532E6"/>
    <w:rsid w:val="00C5390F"/>
    <w:rsid w:val="00C53AB8"/>
    <w:rsid w:val="00C938FF"/>
    <w:rsid w:val="00CA45AB"/>
    <w:rsid w:val="00CB1F29"/>
    <w:rsid w:val="00CB642C"/>
    <w:rsid w:val="00CC535F"/>
    <w:rsid w:val="00CE2FDE"/>
    <w:rsid w:val="00CF14C8"/>
    <w:rsid w:val="00D0460C"/>
    <w:rsid w:val="00D173BB"/>
    <w:rsid w:val="00D31B5C"/>
    <w:rsid w:val="00D3607A"/>
    <w:rsid w:val="00D401AA"/>
    <w:rsid w:val="00D46157"/>
    <w:rsid w:val="00D56D3E"/>
    <w:rsid w:val="00D77C85"/>
    <w:rsid w:val="00DB6C64"/>
    <w:rsid w:val="00DC4E5D"/>
    <w:rsid w:val="00DC73D8"/>
    <w:rsid w:val="00DD781E"/>
    <w:rsid w:val="00DF6FCB"/>
    <w:rsid w:val="00E00583"/>
    <w:rsid w:val="00E25110"/>
    <w:rsid w:val="00E42690"/>
    <w:rsid w:val="00E478B3"/>
    <w:rsid w:val="00E63B02"/>
    <w:rsid w:val="00E77025"/>
    <w:rsid w:val="00EA2A8E"/>
    <w:rsid w:val="00EC01C4"/>
    <w:rsid w:val="00ED3CA1"/>
    <w:rsid w:val="00EE0CF7"/>
    <w:rsid w:val="00F41A03"/>
    <w:rsid w:val="00F470E9"/>
    <w:rsid w:val="00F5151E"/>
    <w:rsid w:val="00F62BA5"/>
    <w:rsid w:val="00F70E9C"/>
    <w:rsid w:val="00F734B8"/>
    <w:rsid w:val="00F8054A"/>
    <w:rsid w:val="00F811E9"/>
    <w:rsid w:val="00F816F9"/>
    <w:rsid w:val="00F94A9B"/>
    <w:rsid w:val="00FA5992"/>
    <w:rsid w:val="00FD2611"/>
    <w:rsid w:val="00FD6B24"/>
    <w:rsid w:val="00FE5F02"/>
    <w:rsid w:val="00FE6E6F"/>
    <w:rsid w:val="00FE7AB1"/>
    <w:rsid w:val="00FF6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77FC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77FC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8B22A0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D35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D3561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D356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D35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D3561"/>
    <w:rPr>
      <w:b/>
      <w:bCs/>
    </w:rPr>
  </w:style>
  <w:style w:type="table" w:styleId="TableGrid">
    <w:name w:val="Table Grid"/>
    <w:basedOn w:val="TableNormal"/>
    <w:uiPriority w:val="99"/>
    <w:locked/>
    <w:rsid w:val="00F62BA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2">
    <w:name w:val="List Number 2"/>
    <w:basedOn w:val="Normal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  <w:lang w:eastAsia="ar-SA"/>
    </w:rPr>
  </w:style>
  <w:style w:type="paragraph" w:styleId="NoSpacing">
    <w:name w:val="No Spacing"/>
    <w:uiPriority w:val="99"/>
    <w:qFormat/>
    <w:rsid w:val="00CA45AB"/>
    <w:pPr>
      <w:widowControl w:val="0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202</TotalTime>
  <Pages>2</Pages>
  <Words>55</Words>
  <Characters>320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open</cp:lastModifiedBy>
  <cp:revision>64</cp:revision>
  <cp:lastPrinted>2014-11-12T10:18:00Z</cp:lastPrinted>
  <dcterms:created xsi:type="dcterms:W3CDTF">2015-07-31T05:44:00Z</dcterms:created>
  <dcterms:modified xsi:type="dcterms:W3CDTF">2016-06-28T00:35:00Z</dcterms:modified>
</cp:coreProperties>
</file>