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08"/>
        <w:gridCol w:w="3052"/>
        <w:gridCol w:w="1342"/>
        <w:gridCol w:w="3965"/>
      </w:tblGrid>
      <w:tr w:rsidR="003858A9" w:rsidRPr="00A81D16">
        <w:trPr>
          <w:trHeight w:val="444"/>
        </w:trPr>
        <w:tc>
          <w:tcPr>
            <w:tcW w:w="9667" w:type="dxa"/>
            <w:gridSpan w:val="4"/>
            <w:vAlign w:val="center"/>
          </w:tcPr>
          <w:p w:rsidR="003858A9" w:rsidRPr="00A81D16" w:rsidRDefault="003858A9" w:rsidP="001946DA">
            <w:pPr>
              <w:jc w:val="center"/>
              <w:rPr>
                <w:rFonts w:cs="Times New Roman"/>
                <w:b/>
                <w:bCs/>
              </w:rPr>
            </w:pPr>
            <w:r w:rsidRPr="00A81D16">
              <w:rPr>
                <w:rFonts w:cs="新細明體" w:hint="eastAsia"/>
                <w:b/>
                <w:bCs/>
              </w:rPr>
              <w:t>臺南市</w:t>
            </w:r>
            <w:r w:rsidRPr="00A81D16">
              <w:rPr>
                <w:b/>
                <w:bCs/>
              </w:rPr>
              <w:t xml:space="preserve"> 103</w:t>
            </w:r>
            <w:r w:rsidRPr="00A81D16">
              <w:rPr>
                <w:rFonts w:cs="新細明體" w:hint="eastAsia"/>
                <w:b/>
                <w:bCs/>
              </w:rPr>
              <w:t>學年度第</w:t>
            </w:r>
            <w:r w:rsidRPr="00A81D1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2</w:t>
            </w:r>
            <w:r w:rsidRPr="00A81D16">
              <w:rPr>
                <w:rFonts w:cs="新細明體" w:hint="eastAsia"/>
                <w:b/>
                <w:bCs/>
              </w:rPr>
              <w:t>學期國民教育輔導團健康與體育領域</w:t>
            </w:r>
            <w:r w:rsidRPr="00A81D16">
              <w:rPr>
                <w:b/>
                <w:bCs/>
              </w:rPr>
              <w:t xml:space="preserve"> </w:t>
            </w:r>
            <w:r w:rsidRPr="00A81D16">
              <w:rPr>
                <w:rFonts w:cs="新細明體" w:hint="eastAsia"/>
                <w:b/>
                <w:bCs/>
              </w:rPr>
              <w:t>團務會議記錄</w:t>
            </w:r>
          </w:p>
        </w:tc>
      </w:tr>
      <w:tr w:rsidR="003858A9" w:rsidRPr="00A81D16">
        <w:trPr>
          <w:trHeight w:val="530"/>
        </w:trPr>
        <w:tc>
          <w:tcPr>
            <w:tcW w:w="1308" w:type="dxa"/>
            <w:vAlign w:val="center"/>
          </w:tcPr>
          <w:p w:rsidR="003858A9" w:rsidRPr="00A81D16" w:rsidRDefault="003858A9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會議名稱</w:t>
            </w:r>
          </w:p>
        </w:tc>
        <w:tc>
          <w:tcPr>
            <w:tcW w:w="3052" w:type="dxa"/>
            <w:vAlign w:val="center"/>
          </w:tcPr>
          <w:p w:rsidR="003858A9" w:rsidRPr="00A81D16" w:rsidRDefault="003858A9" w:rsidP="00336A0A">
            <w:pPr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第</w:t>
            </w:r>
            <w:r>
              <w:rPr>
                <w:rFonts w:cs="新細明體" w:hint="eastAsia"/>
              </w:rPr>
              <w:t>四</w:t>
            </w:r>
            <w:r w:rsidRPr="00A81D16">
              <w:rPr>
                <w:rFonts w:cs="新細明體" w:hint="eastAsia"/>
              </w:rPr>
              <w:t>次團務會議</w:t>
            </w:r>
          </w:p>
        </w:tc>
        <w:tc>
          <w:tcPr>
            <w:tcW w:w="1342" w:type="dxa"/>
            <w:vAlign w:val="center"/>
          </w:tcPr>
          <w:p w:rsidR="003858A9" w:rsidRPr="00A81D16" w:rsidRDefault="003858A9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會議地點</w:t>
            </w:r>
          </w:p>
        </w:tc>
        <w:tc>
          <w:tcPr>
            <w:tcW w:w="3965" w:type="dxa"/>
            <w:vAlign w:val="center"/>
          </w:tcPr>
          <w:p w:rsidR="003858A9" w:rsidRPr="00A81D16" w:rsidRDefault="003858A9" w:rsidP="00336A0A">
            <w:pPr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民德國中圖書館會議室</w:t>
            </w:r>
          </w:p>
        </w:tc>
      </w:tr>
      <w:tr w:rsidR="003858A9" w:rsidRPr="00A81D16">
        <w:trPr>
          <w:trHeight w:val="852"/>
        </w:trPr>
        <w:tc>
          <w:tcPr>
            <w:tcW w:w="1308" w:type="dxa"/>
            <w:vAlign w:val="center"/>
          </w:tcPr>
          <w:p w:rsidR="003858A9" w:rsidRPr="00A81D16" w:rsidRDefault="003858A9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出席人員</w:t>
            </w:r>
          </w:p>
        </w:tc>
        <w:tc>
          <w:tcPr>
            <w:tcW w:w="8359" w:type="dxa"/>
            <w:gridSpan w:val="3"/>
            <w:vAlign w:val="center"/>
          </w:tcPr>
          <w:p w:rsidR="003858A9" w:rsidRPr="00A81D16" w:rsidRDefault="003858A9" w:rsidP="00910753">
            <w:pPr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洪誌忱老師、沈齊禎老師、朱瓊芳老師、陳鈺萍老師、王信凱老師</w:t>
            </w:r>
            <w:r>
              <w:rPr>
                <w:rFonts w:cs="新細明體" w:hint="eastAsia"/>
              </w:rPr>
              <w:t>、莊盷羲老師</w:t>
            </w:r>
          </w:p>
        </w:tc>
      </w:tr>
      <w:tr w:rsidR="003858A9" w:rsidRPr="00A81D16">
        <w:trPr>
          <w:trHeight w:val="695"/>
        </w:trPr>
        <w:tc>
          <w:tcPr>
            <w:tcW w:w="1308" w:type="dxa"/>
            <w:vAlign w:val="center"/>
          </w:tcPr>
          <w:p w:rsidR="003858A9" w:rsidRPr="00A81D16" w:rsidRDefault="003858A9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3858A9" w:rsidRPr="00A81D16" w:rsidRDefault="003858A9" w:rsidP="00910753">
            <w:pPr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洪誌忱</w:t>
            </w:r>
            <w:r w:rsidRPr="00A81D16">
              <w:rPr>
                <w:rFonts w:cs="新細明體" w:hint="eastAsia"/>
              </w:rPr>
              <w:t>老師</w:t>
            </w:r>
          </w:p>
        </w:tc>
        <w:tc>
          <w:tcPr>
            <w:tcW w:w="1342" w:type="dxa"/>
            <w:vAlign w:val="center"/>
          </w:tcPr>
          <w:p w:rsidR="003858A9" w:rsidRPr="00A81D16" w:rsidRDefault="003858A9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會議日期</w:t>
            </w:r>
          </w:p>
        </w:tc>
        <w:tc>
          <w:tcPr>
            <w:tcW w:w="3965" w:type="dxa"/>
            <w:vAlign w:val="center"/>
          </w:tcPr>
          <w:p w:rsidR="003858A9" w:rsidRPr="00A81D16" w:rsidRDefault="003858A9" w:rsidP="00910753">
            <w:pPr>
              <w:jc w:val="both"/>
              <w:rPr>
                <w:rFonts w:ascii="新細明體" w:cs="Times New Roman"/>
              </w:rPr>
            </w:pPr>
            <w:r w:rsidRPr="00A81D16">
              <w:rPr>
                <w:rFonts w:ascii="新細明體" w:hAnsi="新細明體" w:cs="新細明體"/>
              </w:rPr>
              <w:t>10</w:t>
            </w:r>
            <w:r>
              <w:rPr>
                <w:rFonts w:ascii="新細明體" w:hAnsi="新細明體" w:cs="新細明體"/>
              </w:rPr>
              <w:t>4</w:t>
            </w:r>
            <w:r w:rsidRPr="00A81D16">
              <w:rPr>
                <w:rFonts w:ascii="新細明體" w:hAnsi="新細明體" w:cs="新細明體" w:hint="eastAsia"/>
              </w:rPr>
              <w:t>年</w:t>
            </w:r>
            <w:r>
              <w:rPr>
                <w:rFonts w:ascii="新細明體" w:hAnsi="新細明體" w:cs="新細明體"/>
              </w:rPr>
              <w:t>06</w:t>
            </w:r>
            <w:r w:rsidRPr="00A81D16">
              <w:rPr>
                <w:rFonts w:ascii="新細明體" w:hAnsi="新細明體" w:cs="新細明體" w:hint="eastAsia"/>
              </w:rPr>
              <w:t>月</w:t>
            </w:r>
            <w:r>
              <w:rPr>
                <w:rFonts w:ascii="新細明體" w:hAnsi="新細明體" w:cs="新細明體"/>
              </w:rPr>
              <w:t>26</w:t>
            </w:r>
            <w:r w:rsidRPr="00A81D16">
              <w:rPr>
                <w:rFonts w:ascii="新細明體" w:hAnsi="新細明體" w:cs="新細明體" w:hint="eastAsia"/>
              </w:rPr>
              <w:t>日</w:t>
            </w:r>
            <w:r w:rsidRPr="00A81D16">
              <w:rPr>
                <w:rFonts w:ascii="新細明體" w:hAnsi="新細明體" w:cs="新細明體"/>
              </w:rPr>
              <w:t>(</w:t>
            </w:r>
            <w:r w:rsidRPr="00A81D16">
              <w:rPr>
                <w:rFonts w:ascii="新細明體" w:hAnsi="新細明體" w:cs="新細明體" w:hint="eastAsia"/>
              </w:rPr>
              <w:t>週</w:t>
            </w:r>
            <w:r>
              <w:rPr>
                <w:rFonts w:ascii="新細明體" w:hAnsi="新細明體" w:cs="新細明體" w:hint="eastAsia"/>
              </w:rPr>
              <w:t>五</w:t>
            </w:r>
            <w:r w:rsidRPr="00A81D16">
              <w:rPr>
                <w:rFonts w:ascii="新細明體" w:hAnsi="新細明體" w:cs="新細明體"/>
              </w:rPr>
              <w:t xml:space="preserve">)  </w:t>
            </w:r>
            <w:r>
              <w:rPr>
                <w:rFonts w:ascii="新細明體" w:hAnsi="新細明體" w:cs="新細明體"/>
              </w:rPr>
              <w:t>09</w:t>
            </w:r>
            <w:r w:rsidRPr="00A81D16">
              <w:rPr>
                <w:rFonts w:ascii="新細明體" w:hAnsi="新細明體" w:cs="新細明體" w:hint="eastAsia"/>
              </w:rPr>
              <w:t>：</w:t>
            </w:r>
            <w:r w:rsidRPr="00A81D16">
              <w:rPr>
                <w:rFonts w:ascii="新細明體" w:cs="新細明體"/>
              </w:rPr>
              <w:t>00</w:t>
            </w:r>
          </w:p>
        </w:tc>
      </w:tr>
      <w:tr w:rsidR="003858A9" w:rsidRPr="00A81D16">
        <w:trPr>
          <w:trHeight w:val="1962"/>
        </w:trPr>
        <w:tc>
          <w:tcPr>
            <w:tcW w:w="1308" w:type="dxa"/>
            <w:vAlign w:val="center"/>
          </w:tcPr>
          <w:p w:rsidR="003858A9" w:rsidRPr="00A81D16" w:rsidRDefault="003858A9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團務報告</w:t>
            </w:r>
          </w:p>
        </w:tc>
        <w:tc>
          <w:tcPr>
            <w:tcW w:w="8359" w:type="dxa"/>
            <w:gridSpan w:val="3"/>
          </w:tcPr>
          <w:p w:rsidR="003858A9" w:rsidRPr="00A81D16" w:rsidRDefault="003858A9" w:rsidP="003D6A18">
            <w:pPr>
              <w:pStyle w:val="ListParagraph"/>
              <w:ind w:leftChars="0" w:left="0"/>
              <w:rPr>
                <w:rFonts w:cs="Times New Roman"/>
              </w:rPr>
            </w:pPr>
            <w:r>
              <w:rPr>
                <w:rFonts w:cs="新細明體" w:hint="eastAsia"/>
              </w:rPr>
              <w:t>一、近期行事工作報告（</w:t>
            </w:r>
            <w:r w:rsidRPr="00A81D16">
              <w:rPr>
                <w:rFonts w:cs="新細明體" w:hint="eastAsia"/>
              </w:rPr>
              <w:t>洪誌忱老師</w:t>
            </w:r>
            <w:r>
              <w:rPr>
                <w:rFonts w:cs="新細明體" w:hint="eastAsia"/>
              </w:rPr>
              <w:t>）</w:t>
            </w:r>
            <w:r w:rsidRPr="00A81D16">
              <w:rPr>
                <w:rFonts w:cs="新細明體" w:hint="eastAsia"/>
              </w:rPr>
              <w:t>：</w:t>
            </w:r>
          </w:p>
          <w:p w:rsidR="003858A9" w:rsidRDefault="003858A9" w:rsidP="00350DBA">
            <w:pPr>
              <w:pStyle w:val="ListParagraph"/>
              <w:numPr>
                <w:ilvl w:val="0"/>
                <w:numId w:val="8"/>
              </w:numPr>
              <w:ind w:leftChars="0" w:hanging="102"/>
              <w:rPr>
                <w:rFonts w:cs="Times New Roman"/>
              </w:rPr>
            </w:pPr>
            <w:r>
              <w:rPr>
                <w:rFonts w:cs="新細明體" w:hint="eastAsia"/>
              </w:rPr>
              <w:t>期末團務會議重點</w:t>
            </w:r>
          </w:p>
          <w:p w:rsidR="003858A9" w:rsidRPr="00A81D16" w:rsidRDefault="003858A9" w:rsidP="00350DBA">
            <w:pPr>
              <w:pStyle w:val="ListParagraph"/>
              <w:numPr>
                <w:ilvl w:val="0"/>
                <w:numId w:val="8"/>
              </w:numPr>
              <w:ind w:leftChars="0" w:hanging="102"/>
              <w:rPr>
                <w:rFonts w:cs="Times New Roman"/>
              </w:rPr>
            </w:pPr>
            <w:r>
              <w:rPr>
                <w:rFonts w:cs="新細明體" w:hint="eastAsia"/>
              </w:rPr>
              <w:t>本學期研習及到校諮詢執行狀況檢討。</w:t>
            </w:r>
          </w:p>
          <w:p w:rsidR="003858A9" w:rsidRDefault="003858A9" w:rsidP="003D6A18">
            <w:pPr>
              <w:pStyle w:val="ListParagraph"/>
              <w:ind w:leftChars="0" w:left="0"/>
              <w:rPr>
                <w:rFonts w:cs="Times New Roman"/>
              </w:rPr>
            </w:pPr>
          </w:p>
          <w:p w:rsidR="003858A9" w:rsidRPr="00A81D16" w:rsidRDefault="003858A9" w:rsidP="003D6A18">
            <w:pPr>
              <w:pStyle w:val="ListParagraph"/>
              <w:ind w:leftChars="0" w:left="0"/>
              <w:rPr>
                <w:rFonts w:cs="Times New Roman"/>
              </w:rPr>
            </w:pPr>
            <w:r>
              <w:rPr>
                <w:rFonts w:cs="新細明體" w:hint="eastAsia"/>
              </w:rPr>
              <w:t>二、經費核銷執行成果檢討</w:t>
            </w:r>
            <w:r w:rsidRPr="00A81D16">
              <w:rPr>
                <w:rFonts w:cs="新細明體" w:hint="eastAsia"/>
              </w:rPr>
              <w:t>。</w:t>
            </w:r>
          </w:p>
        </w:tc>
      </w:tr>
      <w:tr w:rsidR="003858A9" w:rsidRPr="00A81D16">
        <w:trPr>
          <w:trHeight w:val="1129"/>
        </w:trPr>
        <w:tc>
          <w:tcPr>
            <w:tcW w:w="1308" w:type="dxa"/>
            <w:vAlign w:val="center"/>
          </w:tcPr>
          <w:p w:rsidR="003858A9" w:rsidRPr="00A81D16" w:rsidRDefault="003858A9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討論事項</w:t>
            </w:r>
          </w:p>
        </w:tc>
        <w:tc>
          <w:tcPr>
            <w:tcW w:w="8359" w:type="dxa"/>
            <w:gridSpan w:val="3"/>
          </w:tcPr>
          <w:p w:rsidR="003858A9" w:rsidRDefault="003858A9" w:rsidP="001B79FF">
            <w:pPr>
              <w:pStyle w:val="ListParagraph"/>
              <w:numPr>
                <w:ilvl w:val="0"/>
                <w:numId w:val="9"/>
              </w:numPr>
              <w:ind w:leftChars="0"/>
              <w:rPr>
                <w:rFonts w:cs="Times New Roman"/>
              </w:rPr>
            </w:pPr>
            <w:r>
              <w:rPr>
                <w:rFonts w:cs="新細明體" w:hint="eastAsia"/>
              </w:rPr>
              <w:t>暑假各團員之行事曆。</w:t>
            </w:r>
          </w:p>
          <w:p w:rsidR="003858A9" w:rsidRPr="001B79FF" w:rsidRDefault="003858A9" w:rsidP="001B79FF">
            <w:pPr>
              <w:pStyle w:val="ListParagraph"/>
              <w:numPr>
                <w:ilvl w:val="0"/>
                <w:numId w:val="9"/>
              </w:numPr>
              <w:ind w:leftChars="0"/>
              <w:rPr>
                <w:rFonts w:cs="Times New Roman"/>
              </w:rPr>
            </w:pPr>
            <w:r>
              <w:rPr>
                <w:rFonts w:cs="新細明體" w:hint="eastAsia"/>
              </w:rPr>
              <w:t>招募新進團員相關事宜。</w:t>
            </w:r>
          </w:p>
          <w:p w:rsidR="003858A9" w:rsidRPr="003D6A18" w:rsidRDefault="003858A9" w:rsidP="001B79FF">
            <w:pPr>
              <w:pStyle w:val="ListParagraph"/>
              <w:numPr>
                <w:ilvl w:val="0"/>
                <w:numId w:val="9"/>
              </w:numPr>
              <w:ind w:leftChars="0"/>
              <w:rPr>
                <w:rFonts w:cs="Times New Roman"/>
              </w:rPr>
            </w:pPr>
            <w:r>
              <w:rPr>
                <w:rFonts w:cs="新細明體" w:hint="eastAsia"/>
              </w:rPr>
              <w:t>確認初階研習及進階研習參加人員（初階：王信凱，進階：朱瓊芳）。</w:t>
            </w:r>
          </w:p>
        </w:tc>
      </w:tr>
      <w:tr w:rsidR="003858A9" w:rsidRPr="00A81D16">
        <w:trPr>
          <w:trHeight w:val="423"/>
        </w:trPr>
        <w:tc>
          <w:tcPr>
            <w:tcW w:w="1308" w:type="dxa"/>
            <w:vAlign w:val="center"/>
          </w:tcPr>
          <w:p w:rsidR="003858A9" w:rsidRPr="00A81D16" w:rsidRDefault="003858A9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臨時動議</w:t>
            </w:r>
          </w:p>
        </w:tc>
        <w:tc>
          <w:tcPr>
            <w:tcW w:w="8359" w:type="dxa"/>
            <w:gridSpan w:val="3"/>
          </w:tcPr>
          <w:p w:rsidR="003858A9" w:rsidRPr="00A81D16" w:rsidRDefault="003858A9" w:rsidP="009D6FDA">
            <w:pPr>
              <w:rPr>
                <w:rFonts w:cs="Times New Roman"/>
              </w:rPr>
            </w:pPr>
          </w:p>
        </w:tc>
      </w:tr>
    </w:tbl>
    <w:p w:rsidR="003858A9" w:rsidRDefault="003858A9" w:rsidP="00CF14C8">
      <w:pPr>
        <w:spacing w:before="240"/>
        <w:jc w:val="center"/>
        <w:rPr>
          <w:rFonts w:cs="Times New Roman"/>
          <w:noProof/>
        </w:rPr>
      </w:pPr>
      <w:r>
        <w:rPr>
          <w:rFonts w:cs="新細明體" w:hint="eastAsia"/>
          <w:noProof/>
        </w:rPr>
        <w:t>《會議照片、簽到表》</w:t>
      </w:r>
    </w:p>
    <w:p w:rsidR="003858A9" w:rsidRPr="004B1A55" w:rsidRDefault="003858A9" w:rsidP="00CF14C8">
      <w:pPr>
        <w:spacing w:before="240"/>
        <w:jc w:val="center"/>
        <w:rPr>
          <w:rFonts w:cs="Times New Roman"/>
          <w:noProof/>
        </w:rPr>
      </w:pPr>
      <w:r w:rsidRPr="004B1A55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pt;height:336pt">
            <v:imagedata r:id="rId7" o:title=""/>
          </v:shape>
        </w:pict>
      </w:r>
    </w:p>
    <w:p w:rsidR="003858A9" w:rsidRPr="00FC0D43" w:rsidRDefault="003858A9" w:rsidP="00CF14C8">
      <w:pPr>
        <w:spacing w:before="240"/>
        <w:jc w:val="center"/>
        <w:rPr>
          <w:rFonts w:cs="Times New Roman"/>
          <w:noProof/>
        </w:rPr>
      </w:pPr>
      <w:r w:rsidRPr="00FC0D43">
        <w:rPr>
          <w:rFonts w:cs="Times New Roman"/>
          <w:noProof/>
        </w:rPr>
        <w:pict>
          <v:shape id="_x0000_i1026" type="#_x0000_t75" style="width:463.5pt;height:657pt">
            <v:imagedata r:id="rId8" o:title=""/>
          </v:shape>
        </w:pict>
      </w:r>
    </w:p>
    <w:sectPr w:rsidR="003858A9" w:rsidRPr="00FC0D43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58A9" w:rsidRDefault="003858A9" w:rsidP="008077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3858A9" w:rsidRDefault="003858A9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58A9" w:rsidRDefault="003858A9" w:rsidP="008077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3858A9" w:rsidRDefault="003858A9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166D1A5B"/>
    <w:multiLevelType w:val="hybridMultilevel"/>
    <w:tmpl w:val="C65C4528"/>
    <w:lvl w:ilvl="0" w:tplc="97C87EC6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B9677D5"/>
    <w:multiLevelType w:val="hybridMultilevel"/>
    <w:tmpl w:val="60E0DDB6"/>
    <w:lvl w:ilvl="0" w:tplc="901CF7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CF27FE7"/>
    <w:multiLevelType w:val="hybridMultilevel"/>
    <w:tmpl w:val="477CEE0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9B31976"/>
    <w:multiLevelType w:val="hybridMultilevel"/>
    <w:tmpl w:val="285C9516"/>
    <w:lvl w:ilvl="0" w:tplc="EEEC8B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60DE5D99"/>
    <w:multiLevelType w:val="hybridMultilevel"/>
    <w:tmpl w:val="567EA5C4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新細明體" w:hAnsi="Calibri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BB522C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607A"/>
    <w:rsid w:val="00017E14"/>
    <w:rsid w:val="00051AEE"/>
    <w:rsid w:val="00072A20"/>
    <w:rsid w:val="00131F66"/>
    <w:rsid w:val="00143A37"/>
    <w:rsid w:val="00157807"/>
    <w:rsid w:val="00162930"/>
    <w:rsid w:val="001946DA"/>
    <w:rsid w:val="00195BBF"/>
    <w:rsid w:val="001B79FF"/>
    <w:rsid w:val="00213C0A"/>
    <w:rsid w:val="0022167C"/>
    <w:rsid w:val="00253153"/>
    <w:rsid w:val="00262033"/>
    <w:rsid w:val="002B6412"/>
    <w:rsid w:val="002C23F1"/>
    <w:rsid w:val="002C756A"/>
    <w:rsid w:val="002E5692"/>
    <w:rsid w:val="002F090A"/>
    <w:rsid w:val="002F2373"/>
    <w:rsid w:val="00336A0A"/>
    <w:rsid w:val="00350DBA"/>
    <w:rsid w:val="0035570F"/>
    <w:rsid w:val="003858A9"/>
    <w:rsid w:val="003A11EC"/>
    <w:rsid w:val="003A3580"/>
    <w:rsid w:val="003D6A18"/>
    <w:rsid w:val="003F62EA"/>
    <w:rsid w:val="004063DE"/>
    <w:rsid w:val="00441478"/>
    <w:rsid w:val="00466FFA"/>
    <w:rsid w:val="004B1A55"/>
    <w:rsid w:val="005812D0"/>
    <w:rsid w:val="00592CE3"/>
    <w:rsid w:val="005B1ADD"/>
    <w:rsid w:val="006055C5"/>
    <w:rsid w:val="00612946"/>
    <w:rsid w:val="006425A9"/>
    <w:rsid w:val="00655E76"/>
    <w:rsid w:val="00656D2A"/>
    <w:rsid w:val="00674031"/>
    <w:rsid w:val="0069212E"/>
    <w:rsid w:val="007320F4"/>
    <w:rsid w:val="00762570"/>
    <w:rsid w:val="007B1FB9"/>
    <w:rsid w:val="007C7A6B"/>
    <w:rsid w:val="007F03CA"/>
    <w:rsid w:val="008077FC"/>
    <w:rsid w:val="00833FCA"/>
    <w:rsid w:val="00894179"/>
    <w:rsid w:val="008B22A0"/>
    <w:rsid w:val="008C4B43"/>
    <w:rsid w:val="008D3561"/>
    <w:rsid w:val="008F6CD9"/>
    <w:rsid w:val="00910753"/>
    <w:rsid w:val="00945570"/>
    <w:rsid w:val="00947BE6"/>
    <w:rsid w:val="00964089"/>
    <w:rsid w:val="00965747"/>
    <w:rsid w:val="009D6FDA"/>
    <w:rsid w:val="00A343F1"/>
    <w:rsid w:val="00A35A34"/>
    <w:rsid w:val="00A75792"/>
    <w:rsid w:val="00A81D16"/>
    <w:rsid w:val="00A82393"/>
    <w:rsid w:val="00AA5F15"/>
    <w:rsid w:val="00AD05E8"/>
    <w:rsid w:val="00AF6A46"/>
    <w:rsid w:val="00B205AA"/>
    <w:rsid w:val="00B35DA5"/>
    <w:rsid w:val="00B644D3"/>
    <w:rsid w:val="00BE6432"/>
    <w:rsid w:val="00C40721"/>
    <w:rsid w:val="00C53AB8"/>
    <w:rsid w:val="00CE2FDE"/>
    <w:rsid w:val="00CF14C8"/>
    <w:rsid w:val="00D173BB"/>
    <w:rsid w:val="00D3607A"/>
    <w:rsid w:val="00D401AA"/>
    <w:rsid w:val="00D46157"/>
    <w:rsid w:val="00D56D3E"/>
    <w:rsid w:val="00DC4E5D"/>
    <w:rsid w:val="00DC7802"/>
    <w:rsid w:val="00DF6FCB"/>
    <w:rsid w:val="00E42690"/>
    <w:rsid w:val="00E478B3"/>
    <w:rsid w:val="00E77025"/>
    <w:rsid w:val="00EC01C4"/>
    <w:rsid w:val="00EE0CF7"/>
    <w:rsid w:val="00F70E9C"/>
    <w:rsid w:val="00F811E9"/>
    <w:rsid w:val="00F934EA"/>
    <w:rsid w:val="00FC0D43"/>
    <w:rsid w:val="00FD2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1EC"/>
    <w:pPr>
      <w:widowControl w:val="0"/>
    </w:pPr>
    <w:rPr>
      <w:rFonts w:cs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77FC"/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77FC"/>
    <w:rPr>
      <w:sz w:val="20"/>
      <w:szCs w:val="20"/>
    </w:rPr>
  </w:style>
  <w:style w:type="paragraph" w:styleId="ListParagraph">
    <w:name w:val="List Paragraph"/>
    <w:basedOn w:val="Normal"/>
    <w:uiPriority w:val="99"/>
    <w:qFormat/>
    <w:rsid w:val="008B22A0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rsid w:val="002C23F1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C23F1"/>
    <w:rPr>
      <w:rFonts w:ascii="Cambria" w:eastAsia="新細明體" w:hAnsi="Cambria" w:cs="Cambria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8D356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8D3561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8D356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D35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8D356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</TotalTime>
  <Pages>2</Pages>
  <Words>44</Words>
  <Characters>254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103學年度第 1學期國民教育輔導團健康與體育領域 團務會議記錄</dc:title>
  <dc:subject/>
  <dc:creator>user</dc:creator>
  <cp:keywords/>
  <dc:description/>
  <cp:lastModifiedBy>open</cp:lastModifiedBy>
  <cp:revision>9</cp:revision>
  <cp:lastPrinted>2014-11-12T10:18:00Z</cp:lastPrinted>
  <dcterms:created xsi:type="dcterms:W3CDTF">2015-07-31T05:48:00Z</dcterms:created>
  <dcterms:modified xsi:type="dcterms:W3CDTF">2015-07-31T06:11:00Z</dcterms:modified>
</cp:coreProperties>
</file>