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135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788"/>
        <w:gridCol w:w="3600"/>
      </w:tblGrid>
      <w:tr w:rsidR="009612CD" w:rsidRPr="002D5645" w:rsidTr="007C23D4">
        <w:trPr>
          <w:trHeight w:val="444"/>
        </w:trPr>
        <w:tc>
          <w:tcPr>
            <w:tcW w:w="9748" w:type="dxa"/>
            <w:gridSpan w:val="4"/>
          </w:tcPr>
          <w:p w:rsidR="009612CD" w:rsidRPr="002D5645" w:rsidRDefault="009612CD" w:rsidP="007C23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臺南市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102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學年度第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學期國民教育輔導團綜合活動領域到校諮詢服務記錄</w:t>
            </w:r>
          </w:p>
        </w:tc>
      </w:tr>
      <w:tr w:rsidR="009612CD" w:rsidRPr="002D5645" w:rsidTr="007C23D4">
        <w:trPr>
          <w:trHeight w:val="530"/>
        </w:trPr>
        <w:tc>
          <w:tcPr>
            <w:tcW w:w="1308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第六區（曾文區）</w:t>
            </w:r>
          </w:p>
        </w:tc>
        <w:tc>
          <w:tcPr>
            <w:tcW w:w="1788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600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官田國中</w:t>
            </w:r>
          </w:p>
        </w:tc>
      </w:tr>
      <w:tr w:rsidR="009612CD" w:rsidRPr="002D5645" w:rsidTr="007C23D4">
        <w:trPr>
          <w:trHeight w:val="852"/>
        </w:trPr>
        <w:tc>
          <w:tcPr>
            <w:tcW w:w="1308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/>
                <w:sz w:val="28"/>
                <w:szCs w:val="28"/>
              </w:rPr>
              <w:t>103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/>
                <w:sz w:val="28"/>
                <w:szCs w:val="28"/>
              </w:rPr>
              <w:t>13:40~16:40</w:t>
            </w:r>
          </w:p>
        </w:tc>
        <w:tc>
          <w:tcPr>
            <w:tcW w:w="1788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600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本領域授課教師、配課教師、實習教師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 xml:space="preserve"> / 42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9612CD" w:rsidRPr="002D5645" w:rsidTr="007C23D4">
        <w:trPr>
          <w:trHeight w:val="695"/>
        </w:trPr>
        <w:tc>
          <w:tcPr>
            <w:tcW w:w="1308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052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執行祕書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smartTag w:uri="urn:schemas-microsoft-com:office:smarttags" w:element="PersonName">
              <w:r w:rsidRPr="002D5645">
                <w:rPr>
                  <w:rFonts w:ascii="標楷體" w:eastAsia="標楷體" w:hAnsi="標楷體" w:hint="eastAsia"/>
                  <w:sz w:val="28"/>
                  <w:szCs w:val="28"/>
                </w:rPr>
                <w:t>謝坤霖</w:t>
              </w:r>
            </w:smartTag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</w:tc>
        <w:tc>
          <w:tcPr>
            <w:tcW w:w="1788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600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總召集人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楊景匡校長</w:t>
            </w:r>
          </w:p>
        </w:tc>
      </w:tr>
      <w:tr w:rsidR="009612CD" w:rsidRPr="002D5645" w:rsidTr="007C23D4">
        <w:trPr>
          <w:trHeight w:val="2543"/>
        </w:trPr>
        <w:tc>
          <w:tcPr>
            <w:tcW w:w="1308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服務主題暨宣導內容</w:t>
            </w:r>
          </w:p>
        </w:tc>
        <w:tc>
          <w:tcPr>
            <w:tcW w:w="8440" w:type="dxa"/>
            <w:gridSpan w:val="3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輔導團團務報告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大灣高中楊景匡校長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輔導團團務簡介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輔導團員介紹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總結致詞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各校報告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麻豆國中學校運作特色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分享人：高岫君老師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分享內容：麻豆國中輔導活動、童軍、家政課程特色</w:t>
            </w:r>
          </w:p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活化教學體驗學習</w:t>
            </w:r>
          </w:p>
          <w:p w:rsidR="009612CD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2D5645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大灣高中鐘晨日老師帶領桌遊活動「鯊口餘生」</w:t>
            </w:r>
          </w:p>
          <w:p w:rsidR="009612CD" w:rsidRPr="001F6BCC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邀請學員進行活動心得分享</w:t>
            </w:r>
          </w:p>
        </w:tc>
      </w:tr>
      <w:tr w:rsidR="009612CD" w:rsidRPr="007C23D4" w:rsidTr="007C23D4">
        <w:trPr>
          <w:trHeight w:val="709"/>
        </w:trPr>
        <w:tc>
          <w:tcPr>
            <w:tcW w:w="1308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Cs w:val="24"/>
              </w:rPr>
            </w:pPr>
            <w:r w:rsidRPr="002D5645">
              <w:rPr>
                <w:rFonts w:ascii="標楷體" w:eastAsia="標楷體" w:hAnsi="標楷體" w:hint="eastAsia"/>
                <w:szCs w:val="24"/>
              </w:rPr>
              <w:t>課程與教學疑難問題解答</w:t>
            </w:r>
          </w:p>
        </w:tc>
        <w:tc>
          <w:tcPr>
            <w:tcW w:w="8440" w:type="dxa"/>
            <w:gridSpan w:val="3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現場無教師提問，待彙整問卷意見</w:t>
            </w:r>
          </w:p>
        </w:tc>
      </w:tr>
      <w:tr w:rsidR="009612CD" w:rsidRPr="002D5645" w:rsidTr="007C23D4">
        <w:trPr>
          <w:trHeight w:val="172"/>
        </w:trPr>
        <w:tc>
          <w:tcPr>
            <w:tcW w:w="1308" w:type="dxa"/>
            <w:vAlign w:val="center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5645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440" w:type="dxa"/>
            <w:gridSpan w:val="3"/>
          </w:tcPr>
          <w:p w:rsidR="009612CD" w:rsidRPr="002D5645" w:rsidRDefault="009612CD" w:rsidP="007C23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現場無教師提問，由楊校長進行活動總結</w:t>
            </w:r>
          </w:p>
        </w:tc>
      </w:tr>
    </w:tbl>
    <w:p w:rsidR="009612CD" w:rsidRPr="002D5645" w:rsidRDefault="009612CD" w:rsidP="002D5645">
      <w:pPr>
        <w:rPr>
          <w:rFonts w:ascii="標楷體" w:eastAsia="標楷體" w:hAnsi="標楷體"/>
          <w:sz w:val="28"/>
          <w:szCs w:val="28"/>
        </w:rPr>
      </w:pPr>
    </w:p>
    <w:p w:rsidR="009612CD" w:rsidRPr="002D5645" w:rsidRDefault="009612CD" w:rsidP="002D5645">
      <w:pPr>
        <w:rPr>
          <w:rFonts w:ascii="標楷體" w:eastAsia="標楷體" w:hAnsi="標楷體"/>
          <w:sz w:val="28"/>
          <w:szCs w:val="28"/>
        </w:rPr>
      </w:pPr>
      <w:r w:rsidRPr="002D5645">
        <w:rPr>
          <w:rFonts w:ascii="標楷體" w:eastAsia="標楷體" w:hAnsi="標楷體"/>
          <w:sz w:val="28"/>
          <w:szCs w:val="28"/>
        </w:rPr>
        <w:br w:type="page"/>
      </w:r>
      <w:r w:rsidRPr="002D5645">
        <w:rPr>
          <w:rFonts w:ascii="標楷體" w:eastAsia="標楷體" w:hAnsi="標楷體" w:hint="eastAsia"/>
          <w:sz w:val="28"/>
          <w:szCs w:val="28"/>
        </w:rPr>
        <w:t>《簽到表》</w:t>
      </w:r>
    </w:p>
    <w:p w:rsidR="009612CD" w:rsidRDefault="009612CD" w:rsidP="002D56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4pt;height:673.8pt">
            <v:imagedata r:id="rId7" o:title=""/>
          </v:shape>
        </w:pict>
      </w:r>
    </w:p>
    <w:p w:rsidR="009612CD" w:rsidRPr="002D5645" w:rsidRDefault="009612CD" w:rsidP="002D5645">
      <w:pPr>
        <w:rPr>
          <w:rFonts w:ascii="標楷體" w:eastAsia="標楷體" w:hAnsi="標楷體"/>
          <w:sz w:val="28"/>
          <w:szCs w:val="28"/>
        </w:rPr>
      </w:pPr>
      <w:r>
        <w:pict>
          <v:shape id="_x0000_i1026" type="#_x0000_t75" style="width:476.4pt;height:673.8pt">
            <v:imagedata r:id="rId8" o:title=""/>
          </v:shape>
        </w:pict>
      </w:r>
    </w:p>
    <w:sectPr w:rsidR="009612CD" w:rsidRPr="002D5645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2CD" w:rsidRDefault="009612CD" w:rsidP="008077FC">
      <w:r>
        <w:separator/>
      </w:r>
    </w:p>
  </w:endnote>
  <w:endnote w:type="continuationSeparator" w:id="0">
    <w:p w:rsidR="009612CD" w:rsidRDefault="009612CD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2CD" w:rsidRDefault="009612CD" w:rsidP="008077FC">
      <w:r>
        <w:separator/>
      </w:r>
    </w:p>
  </w:footnote>
  <w:footnote w:type="continuationSeparator" w:id="0">
    <w:p w:rsidR="009612CD" w:rsidRDefault="009612CD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98CAE08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>
    <w:nsid w:val="FFFFFF7D"/>
    <w:multiLevelType w:val="singleLevel"/>
    <w:tmpl w:val="E5885444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>
    <w:nsid w:val="FFFFFF7E"/>
    <w:multiLevelType w:val="singleLevel"/>
    <w:tmpl w:val="9ACAE470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>
    <w:nsid w:val="FFFFFF7F"/>
    <w:multiLevelType w:val="singleLevel"/>
    <w:tmpl w:val="501A6D60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>
    <w:nsid w:val="FFFFFF80"/>
    <w:multiLevelType w:val="singleLevel"/>
    <w:tmpl w:val="E9B4561C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675E22A6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F0A9D8A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560EB44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BAE1F3C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>
    <w:nsid w:val="FFFFFF89"/>
    <w:multiLevelType w:val="singleLevel"/>
    <w:tmpl w:val="724E7A0A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32425"/>
    <w:rsid w:val="00092F9B"/>
    <w:rsid w:val="0016615F"/>
    <w:rsid w:val="001F6BCC"/>
    <w:rsid w:val="002D5645"/>
    <w:rsid w:val="002F2AA2"/>
    <w:rsid w:val="00342E66"/>
    <w:rsid w:val="003A3580"/>
    <w:rsid w:val="003D1184"/>
    <w:rsid w:val="0040288B"/>
    <w:rsid w:val="00441478"/>
    <w:rsid w:val="0045090C"/>
    <w:rsid w:val="005724C3"/>
    <w:rsid w:val="005812D0"/>
    <w:rsid w:val="006024F1"/>
    <w:rsid w:val="006C601C"/>
    <w:rsid w:val="00785BD8"/>
    <w:rsid w:val="007A7D6B"/>
    <w:rsid w:val="007C23D4"/>
    <w:rsid w:val="008077FC"/>
    <w:rsid w:val="00812C29"/>
    <w:rsid w:val="00891DE4"/>
    <w:rsid w:val="008D0F0B"/>
    <w:rsid w:val="00910753"/>
    <w:rsid w:val="00945570"/>
    <w:rsid w:val="009612CD"/>
    <w:rsid w:val="0097452E"/>
    <w:rsid w:val="0098646C"/>
    <w:rsid w:val="009B6CCE"/>
    <w:rsid w:val="009C2352"/>
    <w:rsid w:val="00B05467"/>
    <w:rsid w:val="00B47954"/>
    <w:rsid w:val="00C9118A"/>
    <w:rsid w:val="00CE0324"/>
    <w:rsid w:val="00D14471"/>
    <w:rsid w:val="00D173BB"/>
    <w:rsid w:val="00D3607A"/>
    <w:rsid w:val="00D66C70"/>
    <w:rsid w:val="00E33743"/>
    <w:rsid w:val="00E533C4"/>
    <w:rsid w:val="00F20392"/>
    <w:rsid w:val="00F87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18A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77FC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77FC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60</Words>
  <Characters>347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102 學年度第 2 學期國民教育輔導團 oo領域(議題)到校諮詢服務記錄</dc:title>
  <dc:subject/>
  <dc:creator>user</dc:creator>
  <cp:keywords/>
  <dc:description/>
  <cp:lastModifiedBy>Customer</cp:lastModifiedBy>
  <cp:revision>7</cp:revision>
  <dcterms:created xsi:type="dcterms:W3CDTF">2014-05-01T08:31:00Z</dcterms:created>
  <dcterms:modified xsi:type="dcterms:W3CDTF">2014-05-01T08:40:00Z</dcterms:modified>
</cp:coreProperties>
</file>